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17" w:lineRule="exact"/>
        <w:ind w:left="4524" w:right="0" w:firstLine="0"/>
        <w:jc w:val="left"/>
        <w:rPr>
          <w:rFonts w:ascii="Times New Roman" w:hAnsi="Times New Roman" w:cs="Times New Roman" w:eastAsia="Times New Roman"/>
          <w:sz w:val="64"/>
          <w:szCs w:val="64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80"/>
          <w:szCs w:val="8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64"/>
          <w:szCs w:val="64"/>
        </w:rPr>
        <w:t>NFORMATOR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64"/>
          <w:szCs w:val="64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362" w:right="0" w:firstLine="0"/>
        <w:jc w:val="left"/>
        <w:rPr>
          <w:rFonts w:ascii="Times New Roman" w:hAnsi="Times New Roman" w:cs="Times New Roman" w:eastAsia="Times New Roman"/>
          <w:sz w:val="53"/>
          <w:szCs w:val="53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3"/>
          <w:szCs w:val="5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53"/>
          <w:szCs w:val="5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53"/>
          <w:szCs w:val="53"/>
        </w:rPr>
        <w:t>EGZAMINI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3"/>
          <w:szCs w:val="5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53"/>
          <w:szCs w:val="5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53"/>
          <w:szCs w:val="53"/>
        </w:rPr>
        <w:t>MATURALNYM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3"/>
          <w:szCs w:val="53"/>
        </w:rPr>
      </w:r>
    </w:p>
    <w:p>
      <w:pPr>
        <w:spacing w:before="29"/>
        <w:ind w:left="1812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43"/>
          <w:szCs w:val="4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3"/>
          <w:szCs w:val="4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7"/>
          <w:w w:val="10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43"/>
          <w:szCs w:val="43"/>
        </w:rPr>
        <w:t>ROK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3"/>
          <w:szCs w:val="4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6"/>
          <w:w w:val="10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43"/>
          <w:szCs w:val="43"/>
        </w:rPr>
        <w:t>SZKOLNEG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3"/>
          <w:szCs w:val="4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7"/>
          <w:w w:val="10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54"/>
          <w:szCs w:val="54"/>
        </w:rPr>
        <w:t>2014/2015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4"/>
          <w:szCs w:val="5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5277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54"/>
          <w:szCs w:val="54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3"/>
          <w:szCs w:val="43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3"/>
          <w:szCs w:val="43"/>
        </w:rPr>
        <w:t>ĘŚĆ</w:t>
      </w:r>
      <w:r>
        <w:rPr>
          <w:rFonts w:ascii="Times New Roman" w:hAnsi="Times New Roman" w:cs="Times New Roman" w:eastAsia="Times New Roman"/>
          <w:b/>
          <w:bCs/>
          <w:spacing w:val="-30"/>
          <w:w w:val="10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3"/>
          <w:szCs w:val="43"/>
        </w:rPr>
        <w:t>OGÓLNA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3"/>
          <w:szCs w:val="43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/>
        <w:ind w:right="114" w:firstLine="757"/>
        <w:jc w:val="left"/>
      </w:pPr>
      <w:r>
        <w:rPr>
          <w:b w:val="0"/>
          <w:bCs w:val="0"/>
          <w:spacing w:val="0"/>
          <w:w w:val="100"/>
        </w:rPr>
        <w:t>opracowany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zez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Komisj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Egzaminacyjn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wspó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ł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acy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ok</w:t>
      </w:r>
      <w:r>
        <w:rPr>
          <w:b w:val="0"/>
          <w:bCs w:val="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b w:val="0"/>
          <w:bCs w:val="0"/>
          <w:spacing w:val="-1"/>
          <w:w w:val="100"/>
        </w:rPr>
        <w:t>gowym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komisjam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egzaminacyjnymi</w:t>
      </w:r>
      <w:r>
        <w:rPr>
          <w:b w:val="0"/>
          <w:bCs w:val="0"/>
          <w:spacing w:val="0"/>
          <w:w w:val="100"/>
        </w:rPr>
      </w:r>
    </w:p>
    <w:p>
      <w:pPr>
        <w:spacing w:line="368" w:lineRule="exact" w:before="3"/>
        <w:ind w:left="2847" w:right="115" w:firstLine="646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Gd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ń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worz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e,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Kr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ow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e,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odzi,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Poznaniu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Warszawi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Wro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32"/>
          <w:szCs w:val="3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32"/>
          <w:szCs w:val="32"/>
        </w:rPr>
        <w:t>awiu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2" w:lineRule="exact"/>
        <w:ind w:left="3937" w:right="2749" w:hanging="830"/>
        <w:jc w:val="left"/>
      </w:pPr>
      <w:r>
        <w:rPr/>
        <w:pict>
          <v:shape style="position:absolute;margin-left:201.720001pt;margin-top:-3.179703pt;width:26.16pt;height:31.02pt;mso-position-horizontal-relative:page;mso-position-vertical-relative:paragraph;z-index:-864" type="#_x0000_t75">
            <v:imagedata r:id="rId5" o:title=""/>
          </v:shape>
        </w:pict>
      </w:r>
      <w:r>
        <w:rPr>
          <w:b w:val="0"/>
          <w:bCs w:val="0"/>
          <w:spacing w:val="-1"/>
          <w:w w:val="100"/>
        </w:rPr>
        <w:t>Centraln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misj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jna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Warszawa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2013</w:t>
      </w:r>
      <w:r>
        <w:rPr>
          <w:b w:val="0"/>
          <w:bCs w:val="0"/>
          <w:spacing w:val="0"/>
          <w:w w:val="100"/>
        </w:rPr>
      </w:r>
    </w:p>
    <w:p>
      <w:pPr>
        <w:spacing w:after="0" w:line="252" w:lineRule="exact"/>
        <w:jc w:val="left"/>
        <w:sectPr>
          <w:type w:val="continuous"/>
          <w:pgSz w:w="11905" w:h="16840"/>
          <w:pgMar w:top="1580" w:bottom="280" w:left="1680" w:right="1300"/>
        </w:sectPr>
      </w:pPr>
    </w:p>
    <w:p>
      <w:pPr>
        <w:numPr>
          <w:ilvl w:val="0"/>
          <w:numId w:val="1"/>
        </w:numPr>
        <w:tabs>
          <w:tab w:pos="577" w:val="left" w:leader="none"/>
        </w:tabs>
        <w:spacing w:before="76"/>
        <w:ind w:left="577" w:right="0" w:hanging="360"/>
        <w:jc w:val="left"/>
        <w:rPr>
          <w:rFonts w:ascii="Arial Narrow" w:hAnsi="Arial Narrow" w:cs="Arial Narrow" w:eastAsia="Arial Narrow"/>
          <w:sz w:val="19"/>
          <w:szCs w:val="19"/>
        </w:rPr>
      </w:pP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19"/>
          <w:szCs w:val="19"/>
        </w:rPr>
        <w:t>L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-14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P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RZE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P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ROWADZANIA</w:t>
      </w:r>
      <w:r>
        <w:rPr>
          <w:rFonts w:ascii="Arial Narrow" w:hAnsi="Arial Narrow" w:cs="Arial Narrow" w:eastAsia="Arial Narrow"/>
          <w:b/>
          <w:bCs/>
          <w:spacing w:val="-14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GZAMINU</w:t>
      </w:r>
      <w:r>
        <w:rPr>
          <w:rFonts w:ascii="Arial Narrow" w:hAnsi="Arial Narrow" w:cs="Arial Narrow" w:eastAsia="Arial Narrow"/>
          <w:b/>
          <w:bCs/>
          <w:spacing w:val="-14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MATURALN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GO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217" w:right="533" w:hanging="1"/>
        <w:jc w:val="left"/>
      </w:pP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matural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jest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obow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oznacza,</w:t>
      </w:r>
      <w:r>
        <w:rPr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dy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szko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ł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nadg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azjalnej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odzielnie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podej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uje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dec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zj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pieniu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ego.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217" w:right="0"/>
        <w:jc w:val="left"/>
      </w:pPr>
      <w:r>
        <w:rPr>
          <w:b w:val="0"/>
          <w:bCs w:val="0"/>
          <w:spacing w:val="0"/>
          <w:w w:val="100"/>
        </w:rPr>
        <w:t>Eg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rzy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zasadnicze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funkcje: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577" w:val="left" w:leader="none"/>
          <w:tab w:pos="2021" w:val="left" w:leader="none"/>
          <w:tab w:pos="2382" w:val="left" w:leader="none"/>
          <w:tab w:pos="3305" w:val="left" w:leader="none"/>
          <w:tab w:pos="4082" w:val="left" w:leader="none"/>
          <w:tab w:pos="5194" w:val="left" w:leader="none"/>
          <w:tab w:pos="6437" w:val="left" w:leader="none"/>
          <w:tab w:pos="6701" w:val="left" w:leader="none"/>
          <w:tab w:pos="7880" w:val="left" w:leader="none"/>
          <w:tab w:pos="8653" w:val="left" w:leader="none"/>
        </w:tabs>
        <w:spacing w:line="240" w:lineRule="auto"/>
        <w:ind w:left="578" w:right="534" w:hanging="361"/>
        <w:jc w:val="left"/>
      </w:pPr>
      <w:r>
        <w:rPr>
          <w:b w:val="0"/>
          <w:bCs w:val="0"/>
          <w:spacing w:val="0"/>
          <w:w w:val="100"/>
        </w:rPr>
        <w:t>stanowi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wiadczenie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gni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cia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absolwenta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ganego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prawem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wiad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-1"/>
          <w:w w:val="100"/>
        </w:rPr>
        <w:t>ci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9"/>
          <w:w w:val="100"/>
        </w:rPr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tno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zakre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polskiego,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matemat</w:t>
      </w:r>
      <w:r>
        <w:rPr>
          <w:b w:val="0"/>
          <w:bCs w:val="0"/>
          <w:spacing w:val="2"/>
          <w:w w:val="100"/>
        </w:rPr>
        <w:t>y</w:t>
      </w:r>
      <w:r>
        <w:rPr>
          <w:b w:val="0"/>
          <w:bCs w:val="0"/>
          <w:spacing w:val="0"/>
          <w:w w:val="100"/>
        </w:rPr>
        <w:t>ki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bran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yka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obcego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4" w:lineRule="exact"/>
        <w:ind w:left="577" w:right="534"/>
        <w:jc w:val="left"/>
      </w:pP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ku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zdania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wsz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stkich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egzaminów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obowi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pise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ej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(na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poziom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podstawowym)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oraz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ustnej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(bez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okr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lania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577" w:val="left" w:leader="none"/>
        </w:tabs>
        <w:spacing w:line="254" w:lineRule="exact"/>
        <w:ind w:left="577" w:right="535" w:hanging="360"/>
        <w:jc w:val="left"/>
      </w:pPr>
      <w:r>
        <w:rPr>
          <w:b w:val="0"/>
          <w:bCs w:val="0"/>
          <w:spacing w:val="0"/>
          <w:w w:val="100"/>
        </w:rPr>
        <w:t>okr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poziom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kszta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cenia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ogólnego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absolwentów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zakresie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iotów,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powa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ów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577" w:val="left" w:leader="none"/>
        </w:tabs>
        <w:spacing w:line="252" w:lineRule="exact"/>
        <w:ind w:left="577" w:right="534" w:hanging="361"/>
        <w:jc w:val="left"/>
      </w:pPr>
      <w:r>
        <w:rPr>
          <w:b w:val="0"/>
          <w:bCs w:val="0"/>
          <w:spacing w:val="-1"/>
          <w:w w:val="100"/>
        </w:rPr>
        <w:t>zas</w:t>
      </w:r>
      <w:r>
        <w:rPr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puje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eg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pny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szkó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kor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niki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maturalnego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7"/>
          <w:w w:val="100"/>
        </w:rPr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danego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iotów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przede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wsz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stkim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rozszerzon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jako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0" w:lineRule="exact"/>
        <w:ind w:left="577" w:right="0"/>
        <w:jc w:val="left"/>
      </w:pPr>
      <w:r>
        <w:rPr>
          <w:b w:val="0"/>
          <w:bCs w:val="0"/>
          <w:spacing w:val="0"/>
          <w:w w:val="100"/>
        </w:rPr>
        <w:t>kr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teria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procesie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rekrut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ji.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217" w:right="534"/>
        <w:jc w:val="both"/>
      </w:pPr>
      <w:r>
        <w:rPr>
          <w:b w:val="0"/>
          <w:bCs w:val="0"/>
          <w:spacing w:val="0"/>
          <w:w w:val="100"/>
        </w:rPr>
        <w:t>Zdany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min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maturalny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stanowi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gwarancji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cia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wybra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kier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nek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studiów.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Warunki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rekrutacji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ok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senat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ka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dej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uczelni,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próg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punk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ego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dan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roku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akad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ick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owani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kan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daci,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ró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kole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latach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akade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ickic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Warto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kr</w:t>
      </w:r>
      <w:r>
        <w:rPr>
          <w:b w:val="0"/>
          <w:bCs w:val="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ć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uczelnia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przeprowadz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dodatk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egzaminy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wst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pne.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jednak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iotów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obj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egzamin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matu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"/>
        </w:numPr>
        <w:tabs>
          <w:tab w:pos="577" w:val="left" w:leader="none"/>
        </w:tabs>
        <w:ind w:left="577" w:right="0" w:hanging="360"/>
        <w:jc w:val="left"/>
        <w:rPr>
          <w:rFonts w:ascii="Arial Narrow" w:hAnsi="Arial Narrow" w:cs="Arial Narrow" w:eastAsia="Arial Narrow"/>
          <w:sz w:val="19"/>
          <w:szCs w:val="19"/>
        </w:rPr>
      </w:pP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Z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A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S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ADY</w:t>
      </w:r>
      <w:r>
        <w:rPr>
          <w:rFonts w:ascii="Arial Narrow" w:hAnsi="Arial Narrow" w:cs="Arial Narrow" w:eastAsia="Arial Narrow"/>
          <w:b/>
          <w:bCs/>
          <w:spacing w:val="-12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P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RZ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Y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S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T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Ę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POWANIA</w:t>
      </w:r>
      <w:r>
        <w:rPr>
          <w:rFonts w:ascii="Arial Narrow" w:hAnsi="Arial Narrow" w:cs="Arial Narrow" w:eastAsia="Arial Narrow"/>
          <w:b/>
          <w:bCs/>
          <w:spacing w:val="-12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DO</w:t>
      </w:r>
      <w:r>
        <w:rPr>
          <w:rFonts w:ascii="Arial Narrow" w:hAnsi="Arial Narrow" w:cs="Arial Narrow" w:eastAsia="Arial Narrow"/>
          <w:b/>
          <w:bCs/>
          <w:spacing w:val="-11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GZAMINU</w:t>
      </w:r>
      <w:r>
        <w:rPr>
          <w:rFonts w:ascii="Arial Narrow" w:hAnsi="Arial Narrow" w:cs="Arial Narrow" w:eastAsia="Arial Narrow"/>
          <w:b/>
          <w:bCs/>
          <w:spacing w:val="-11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MATURALN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GO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19"/>
          <w:szCs w:val="19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577" w:val="left" w:leader="none"/>
        </w:tabs>
        <w:spacing w:line="240" w:lineRule="auto"/>
        <w:ind w:left="577" w:right="535" w:hanging="360"/>
        <w:jc w:val="left"/>
      </w:pP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turalny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jest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przeprowad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przedmiotów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obowi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oraz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miotów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dodatko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ustnej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oraz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pise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nej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(por.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Tabela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1.).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577" w:val="left" w:leader="none"/>
        </w:tabs>
        <w:ind w:left="577" w:right="0" w:hanging="360"/>
        <w:jc w:val="left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przypadku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maturalnego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iotów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dodatko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numPr>
          <w:ilvl w:val="2"/>
          <w:numId w:val="1"/>
        </w:numPr>
        <w:tabs>
          <w:tab w:pos="936" w:val="left" w:leader="none"/>
        </w:tabs>
        <w:spacing w:line="252" w:lineRule="exact"/>
        <w:ind w:left="937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absolwent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prz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puje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ob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ą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ko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/>
          <w:bCs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jednego</w:t>
      </w:r>
      <w:r>
        <w:rPr>
          <w:rFonts w:ascii="Times New Roman" w:hAnsi="Times New Roman" w:cs="Times New Roman" w:eastAsia="Times New Roman"/>
          <w:b/>
          <w:bCs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egzaminu</w:t>
      </w:r>
      <w:r>
        <w:rPr>
          <w:rFonts w:ascii="Times New Roman" w:hAnsi="Times New Roman" w:cs="Times New Roman" w:eastAsia="Times New Roman"/>
          <w:b/>
          <w:bCs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b/>
          <w:bCs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ę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ś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pis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mnej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pStyle w:val="BodyText"/>
        <w:numPr>
          <w:ilvl w:val="2"/>
          <w:numId w:val="1"/>
        </w:numPr>
        <w:tabs>
          <w:tab w:pos="936" w:val="left" w:leader="none"/>
        </w:tabs>
        <w:spacing w:line="240" w:lineRule="auto"/>
        <w:ind w:left="937" w:right="537" w:hanging="361"/>
        <w:jc w:val="left"/>
      </w:pP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równi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prawo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nu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ni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wi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ę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cej</w:t>
      </w:r>
      <w:r>
        <w:rPr>
          <w:rFonts w:ascii="Times New Roman" w:hAnsi="Times New Roman" w:cs="Times New Roman" w:eastAsia="Times New Roman"/>
          <w:b/>
          <w:bCs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/>
          <w:bCs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ci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b/>
          <w:bCs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kolej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iotów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oprócz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przedmiotu,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owa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punkcie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936" w:val="left" w:leader="none"/>
        </w:tabs>
        <w:spacing w:line="240" w:lineRule="auto"/>
        <w:ind w:left="937" w:right="535" w:hanging="361"/>
        <w:jc w:val="left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ór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przedmiotu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jest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zale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od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typu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szko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ł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której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zcza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od</w:t>
      </w:r>
      <w:r>
        <w:rPr>
          <w:b w:val="0"/>
          <w:bCs w:val="0"/>
          <w:spacing w:val="1"/>
          <w:w w:val="99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iotów,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uczy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si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zakr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sie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rozsze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zon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tej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szkole.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7.369995pt;margin-top:13.572729pt;width:248.97pt;height:262.42pt;mso-position-horizontal-relative:page;mso-position-vertical-relative:paragraph;z-index:-86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63" w:hRule="exact"/>
                    </w:trPr>
                    <w:tc>
                      <w:tcPr>
                        <w:tcW w:w="496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1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2"/>
                            <w:szCs w:val="22"/>
                          </w:rPr>
                          <w:t>Pr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2"/>
                            <w:szCs w:val="22"/>
                          </w:rPr>
                          <w:t>ioty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2"/>
                            <w:szCs w:val="22"/>
                          </w:rPr>
                          <w:t>dodatkowe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2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2"/>
                            <w:szCs w:val="22"/>
                          </w:rPr>
                          <w:t>ę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2"/>
                            <w:szCs w:val="22"/>
                          </w:rPr>
                          <w:t>ść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2"/>
                            <w:szCs w:val="22"/>
                          </w:rPr>
                          <w:t>pis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6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8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2"/>
                            <w:szCs w:val="22"/>
                          </w:rPr>
                          <w:t>cz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2"/>
                            <w:szCs w:val="22"/>
                          </w:rPr>
                          <w:t>ę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2"/>
                            <w:szCs w:val="22"/>
                          </w:rPr>
                          <w:t>ść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2"/>
                            <w:szCs w:val="22"/>
                          </w:rPr>
                          <w:t>ustna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1045" w:hRule="exact"/>
                    </w:trPr>
                    <w:tc>
                      <w:tcPr>
                        <w:tcW w:w="2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01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ka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18"/>
                            <w:szCs w:val="18"/>
                          </w:rPr>
                          <w:t>ż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dy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absolwe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2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przys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ę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18"/>
                            <w:szCs w:val="18"/>
                          </w:rPr>
                          <w:t>puje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6" w:lineRule="exact" w:before="4"/>
                          <w:ind w:left="102" w:right="48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obowi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ą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zkowo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do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ę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18"/>
                            <w:szCs w:val="18"/>
                          </w:rPr>
                          <w:t>ś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ci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9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pisemnej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egzaminu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6" w:lineRule="exact" w:before="1"/>
                          <w:ind w:left="102" w:right="63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jednego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prze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2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iotu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9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18"/>
                            <w:szCs w:val="18"/>
                          </w:rPr>
                          <w:t>dodatkowego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6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6" w:hRule="exact"/>
                    </w:trPr>
                    <w:tc>
                      <w:tcPr>
                        <w:tcW w:w="2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bór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ś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20"/>
                            <w:szCs w:val="20"/>
                          </w:rPr>
                          <w:t>ród: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386" w:val="left" w:leader="none"/>
                          </w:tabs>
                          <w:spacing w:before="2"/>
                          <w:ind w:left="386" w:right="0" w:hanging="28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biologia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79" w:lineRule="exact"/>
                          <w:ind w:left="3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RO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386" w:val="left" w:leader="none"/>
                          </w:tabs>
                          <w:spacing w:before="4"/>
                          <w:ind w:left="386" w:right="0" w:hanging="28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chemia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79" w:lineRule="exact"/>
                          <w:ind w:left="3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RO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386" w:val="left" w:leader="none"/>
                          </w:tabs>
                          <w:spacing w:before="4"/>
                          <w:ind w:left="386" w:right="0" w:hanging="28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fil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fia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79" w:lineRule="exact"/>
                          <w:ind w:left="3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RO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386" w:val="left" w:leader="none"/>
                          </w:tabs>
                          <w:spacing w:before="3"/>
                          <w:ind w:left="386" w:right="0" w:hanging="28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fi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yka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3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RO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386" w:val="left" w:leader="none"/>
                          </w:tabs>
                          <w:spacing w:before="3"/>
                          <w:ind w:left="386" w:right="0" w:hanging="28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ge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af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3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RO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386" w:val="left" w:leader="none"/>
                          </w:tabs>
                          <w:spacing w:before="3"/>
                          <w:ind w:left="386" w:right="0" w:hanging="28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histor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3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RO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386" w:val="left" w:leader="none"/>
                          </w:tabs>
                          <w:spacing w:before="3"/>
                          <w:ind w:left="386" w:right="0" w:hanging="28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sto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yki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3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RO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386" w:val="left" w:leader="none"/>
                          </w:tabs>
                          <w:spacing w:before="3"/>
                          <w:ind w:left="386" w:right="0" w:hanging="28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histor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tuki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3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RO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6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bór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ś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spacing w:val="-1"/>
                            <w:w w:val="100"/>
                            <w:sz w:val="20"/>
                            <w:szCs w:val="20"/>
                          </w:rPr>
                          <w:t>ród: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386" w:val="left" w:leader="none"/>
                          </w:tabs>
                          <w:spacing w:line="230" w:lineRule="exact" w:before="20"/>
                          <w:ind w:left="386" w:right="797" w:hanging="28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ę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yk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ie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js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ś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etnic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nej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3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BEZ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KRE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Ś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ANIA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7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386" w:val="left" w:leader="none"/>
                          </w:tabs>
                          <w:spacing w:line="230" w:lineRule="exact" w:before="20"/>
                          <w:ind w:left="386" w:right="797" w:hanging="28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ę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yk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ie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js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ś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na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owej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3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BEZ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KRE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Ś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ANIA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7"/>
                            <w:sz w:val="10"/>
                            <w:szCs w:val="10"/>
                          </w:rPr>
                          <w:t>3,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8"/>
                            <w:w w:val="100"/>
                            <w:position w:val="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7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386" w:val="left" w:leader="none"/>
                          </w:tabs>
                          <w:spacing w:line="228" w:lineRule="auto" w:before="12"/>
                          <w:ind w:left="386" w:right="203" w:hanging="285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ę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yk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ob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now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ż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ytny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BEZ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KRE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Ś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ANIA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8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LUB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8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8"/>
                            <w:w w:val="100"/>
                            <w:sz w:val="13"/>
                            <w:szCs w:val="13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POZIOM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3"/>
                            <w:szCs w:val="13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Ę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CZN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7"/>
                            <w:sz w:val="10"/>
                            <w:szCs w:val="10"/>
                          </w:rPr>
                          <w:t>2,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8"/>
                            <w:w w:val="100"/>
                            <w:position w:val="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7"/>
                            <w:sz w:val="10"/>
                            <w:szCs w:val="10"/>
                          </w:rPr>
                          <w:t>3,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9"/>
                            <w:w w:val="100"/>
                            <w:position w:val="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7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386" w:val="left" w:leader="none"/>
                          </w:tabs>
                          <w:spacing w:line="243" w:lineRule="exact" w:before="4"/>
                          <w:ind w:left="386" w:right="0" w:hanging="28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ę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yk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0"/>
                            <w:szCs w:val="20"/>
                          </w:rPr>
                          <w:t>ny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3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BEZ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KRE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Ś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ANIA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POZIO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7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ABEL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RZ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DMIOT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OB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ZK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DOD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OW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EGZAM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MATURA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YM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2015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.</w:t>
      </w:r>
    </w:p>
    <w:p>
      <w:pPr>
        <w:spacing w:line="60" w:lineRule="exact" w:before="4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3" w:hRule="exact"/>
        </w:trPr>
        <w:tc>
          <w:tcPr>
            <w:tcW w:w="4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97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ioty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obow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kowe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63" w:hRule="exact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45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ść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pis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ść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ustna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711" w:hRule="exact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ę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yk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olski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8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POZI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3"/>
                <w:szCs w:val="13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WOWY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ę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yk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ob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now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ytny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8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POZI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3"/>
                <w:szCs w:val="13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WOWY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matyka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POZI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3"/>
                <w:szCs w:val="13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WOWY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102" w:right="58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ę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yk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ie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js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ś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ci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na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wej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POZI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3"/>
                <w:szCs w:val="13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WOWY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7"/>
                <w:sz w:val="10"/>
                <w:szCs w:val="1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0"/>
                <w:szCs w:val="10"/>
              </w:rPr>
            </w:r>
          </w:p>
        </w:tc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ę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yk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olski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8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BEZ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KRE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ANIA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POZIO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ę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yk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ob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now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ytny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8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BEZ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KRE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ANIA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POZIO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40" w:lineRule="auto"/>
              <w:ind w:left="102" w:right="58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ę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yk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ie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js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ś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ci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na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0"/>
                <w:szCs w:val="20"/>
              </w:rPr>
              <w:t>wej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BEZ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KRE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ANIA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POZIO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3"/>
                <w:szCs w:val="13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3"/>
                <w:szCs w:val="13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4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7"/>
                <w:sz w:val="10"/>
                <w:szCs w:val="1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0"/>
                <w:szCs w:val="10"/>
              </w:rPr>
            </w:r>
          </w:p>
        </w:tc>
      </w:tr>
    </w:tbl>
    <w:p>
      <w:pPr>
        <w:spacing w:after="0" w:line="179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pgSz w:w="11905" w:h="16840"/>
          <w:pgMar w:top="1340" w:bottom="280" w:left="1200" w:right="880"/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99" w:lineRule="exact"/>
        <w:ind w:left="11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64.930000pt;margin-top:-266.447357pt;width:219.1pt;height:261.220000pt;mso-position-horizontal-relative:page;mso-position-vertical-relative:paragraph;z-index:-861" coordorigin="1299,-5329" coordsize="4382,5224">
            <v:group style="position:absolute;left:1309;top:-5309;width:2;height:5198" coordorigin="1309,-5309" coordsize="2,5198">
              <v:shape style="position:absolute;left:1309;top:-5309;width:2;height:5198" coordorigin="1309,-5309" coordsize="0,5198" path="m1309,-5309l1309,-110e" filled="f" stroked="t" strokeweight=".580pt" strokecolor="#000000">
                <v:path arrowok="t"/>
              </v:shape>
            </v:group>
            <v:group style="position:absolute;left:1304;top:-115;width:4370;height:2" coordorigin="1304,-115" coordsize="4370,2">
              <v:shape style="position:absolute;left:1304;top:-115;width:4370;height:2" coordorigin="1304,-115" coordsize="4370,0" path="m1304,-115l5675,-115e" filled="f" stroked="t" strokeweight=".580pt" strokecolor="#000000">
                <v:path arrowok="t"/>
              </v:shape>
            </v:group>
            <v:group style="position:absolute;left:3490;top:-5323;width:2;height:5213" coordorigin="3490,-5323" coordsize="2,5213">
              <v:shape style="position:absolute;left:3490;top:-5323;width:2;height:5213" coordorigin="3490,-5323" coordsize="0,5213" path="m3490,-5323l3490,-110e" filled="f" stroked="t" strokeweight=".580pt" strokecolor="#000000">
                <v:path arrowok="t"/>
              </v:shape>
            </v:group>
            <v:group style="position:absolute;left:5670;top:-5323;width:2;height:5213" coordorigin="5670,-5323" coordsize="2,5213">
              <v:shape style="position:absolute;left:5670;top:-5323;width:2;height:5213" coordorigin="5670,-5323" coordsize="0,5213" path="m5670,-5323l5670,-110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BJ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Ś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NIENIA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numPr>
          <w:ilvl w:val="0"/>
          <w:numId w:val="4"/>
        </w:numPr>
        <w:tabs>
          <w:tab w:pos="401" w:val="left" w:leader="none"/>
        </w:tabs>
        <w:spacing w:before="66"/>
        <w:ind w:left="401" w:right="0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br w:type="column"/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fo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rma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yka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80" w:lineRule="exact"/>
        <w:ind w:left="4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POZI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RO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numPr>
          <w:ilvl w:val="0"/>
          <w:numId w:val="4"/>
        </w:numPr>
        <w:tabs>
          <w:tab w:pos="401" w:val="left" w:leader="none"/>
        </w:tabs>
        <w:spacing w:before="3"/>
        <w:ind w:left="401" w:right="0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ę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yk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ł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ac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ń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ki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230" w:lineRule="exact"/>
        <w:ind w:left="4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kultu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tyc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80" w:lineRule="exact"/>
        <w:ind w:left="4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POZI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RO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numPr>
          <w:ilvl w:val="0"/>
          <w:numId w:val="4"/>
        </w:numPr>
        <w:tabs>
          <w:tab w:pos="401" w:val="left" w:leader="none"/>
        </w:tabs>
        <w:spacing w:line="230" w:lineRule="exact" w:before="21"/>
        <w:ind w:left="401" w:right="2775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ę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yk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ie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js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ś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ci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etnic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nej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78" w:lineRule="exact"/>
        <w:ind w:left="4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POZI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RO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numPr>
          <w:ilvl w:val="0"/>
          <w:numId w:val="4"/>
        </w:numPr>
        <w:tabs>
          <w:tab w:pos="401" w:val="left" w:leader="none"/>
        </w:tabs>
        <w:spacing w:line="230" w:lineRule="exact" w:before="20"/>
        <w:ind w:left="401" w:right="2775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ę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yk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ie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js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ś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ci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owej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78" w:lineRule="exact"/>
        <w:ind w:left="4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POZI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RO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numPr>
          <w:ilvl w:val="0"/>
          <w:numId w:val="4"/>
        </w:numPr>
        <w:tabs>
          <w:tab w:pos="401" w:val="left" w:leader="none"/>
        </w:tabs>
        <w:spacing w:line="232" w:lineRule="auto" w:before="9"/>
        <w:ind w:left="401" w:right="2737" w:hanging="285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ę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yk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ob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cy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now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ż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ny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POZI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6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RO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ZONY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LUB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3"/>
          <w:szCs w:val="13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ZY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7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0"/>
          <w:szCs w:val="10"/>
        </w:rPr>
      </w:r>
    </w:p>
    <w:p>
      <w:pPr>
        <w:numPr>
          <w:ilvl w:val="0"/>
          <w:numId w:val="4"/>
        </w:numPr>
        <w:tabs>
          <w:tab w:pos="401" w:val="left" w:leader="none"/>
        </w:tabs>
        <w:spacing w:before="5"/>
        <w:ind w:left="401" w:right="0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ę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yk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lski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79" w:lineRule="exact"/>
        <w:ind w:left="4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POZI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RO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numPr>
          <w:ilvl w:val="0"/>
          <w:numId w:val="4"/>
        </w:numPr>
        <w:tabs>
          <w:tab w:pos="401" w:val="left" w:leader="none"/>
        </w:tabs>
        <w:spacing w:before="4"/>
        <w:ind w:left="401" w:right="0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ę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yk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ny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79" w:lineRule="exact"/>
        <w:ind w:left="4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POZI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RO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numPr>
          <w:ilvl w:val="0"/>
          <w:numId w:val="4"/>
        </w:numPr>
        <w:tabs>
          <w:tab w:pos="401" w:val="left" w:leader="none"/>
        </w:tabs>
        <w:spacing w:before="4"/>
        <w:ind w:left="401" w:right="0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mat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matyka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79" w:lineRule="exact"/>
        <w:ind w:left="4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POZI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RO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numPr>
          <w:ilvl w:val="0"/>
          <w:numId w:val="4"/>
        </w:numPr>
        <w:tabs>
          <w:tab w:pos="401" w:val="left" w:leader="none"/>
        </w:tabs>
        <w:spacing w:before="4"/>
        <w:ind w:left="401" w:right="0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wiedza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229" w:lineRule="exact"/>
        <w:ind w:left="4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ec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ń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stwie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81" w:lineRule="exact"/>
        <w:ind w:left="4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64.959999pt;margin-top:14.977337pt;width:461.62pt;height:121.78pt;mso-position-horizontal-relative:page;mso-position-vertical-relative:paragraph;z-index:-860" coordorigin="1299,300" coordsize="9232,2436">
            <v:group style="position:absolute;left:1309;top:310;width:108;height:2416" coordorigin="1309,310" coordsize="108,2416">
              <v:shape style="position:absolute;left:1309;top:310;width:108;height:2416" coordorigin="1309,310" coordsize="108,2416" path="m1417,310l1309,310,1309,2725,1417,2725,1417,310xe" filled="t" fillcolor="#D9D9D9" stroked="f">
                <v:path arrowok="t"/>
                <v:fill type="solid"/>
              </v:shape>
            </v:group>
            <v:group style="position:absolute;left:10414;top:310;width:108;height:2416" coordorigin="10414,310" coordsize="108,2416">
              <v:shape style="position:absolute;left:10414;top:310;width:108;height:2416" coordorigin="10414,310" coordsize="108,2416" path="m10522,310l10414,310,10414,2725,10522,2725,10522,310xe" filled="t" fillcolor="#D9D9D9" stroked="f">
                <v:path arrowok="t"/>
                <v:fill type="solid"/>
              </v:shape>
            </v:group>
            <v:group style="position:absolute;left:1417;top:310;width:8996;height:208" coordorigin="1417,310" coordsize="8996,208">
              <v:shape style="position:absolute;left:1417;top:310;width:8996;height:208" coordorigin="1417,310" coordsize="8996,208" path="m1417,517l10414,517,10414,310,1417,310,1417,517xe" filled="t" fillcolor="#D9D9D9" stroked="f">
                <v:path arrowok="t"/>
                <v:fill type="solid"/>
              </v:shape>
            </v:group>
            <v:group style="position:absolute;left:1417;top:517;width:8996;height:206" coordorigin="1417,517" coordsize="8996,206">
              <v:shape style="position:absolute;left:1417;top:517;width:8996;height:206" coordorigin="1417,517" coordsize="8996,206" path="m1417,724l10414,724,10414,517,1417,517,1417,724xe" filled="t" fillcolor="#D9D9D9" stroked="f">
                <v:path arrowok="t"/>
                <v:fill type="solid"/>
              </v:shape>
            </v:group>
            <v:group style="position:absolute;left:1417;top:724;width:8996;height:208" coordorigin="1417,724" coordsize="8996,208">
              <v:shape style="position:absolute;left:1417;top:724;width:8996;height:208" coordorigin="1417,724" coordsize="8996,208" path="m1417,931l10414,931,10414,724,1417,724,1417,931xe" filled="t" fillcolor="#D9D9D9" stroked="f">
                <v:path arrowok="t"/>
                <v:fill type="solid"/>
              </v:shape>
            </v:group>
            <v:group style="position:absolute;left:1417;top:930;width:8996;height:48" coordorigin="1417,930" coordsize="8996,48">
              <v:shape style="position:absolute;left:1417;top:930;width:8996;height:48" coordorigin="1417,930" coordsize="8996,48" path="m1417,978l10414,978,10414,930,1417,930,1417,978xe" filled="t" fillcolor="#D9D9D9" stroked="f">
                <v:path arrowok="t"/>
                <v:fill type="solid"/>
              </v:shape>
            </v:group>
            <v:group style="position:absolute;left:1417;top:977;width:8996;height:208" coordorigin="1417,977" coordsize="8996,208">
              <v:shape style="position:absolute;left:1417;top:977;width:8996;height:208" coordorigin="1417,977" coordsize="8996,208" path="m1417,1184l10414,1184,10414,977,1417,977,1417,1184xe" filled="t" fillcolor="#D9D9D9" stroked="f">
                <v:path arrowok="t"/>
                <v:fill type="solid"/>
              </v:shape>
            </v:group>
            <v:group style="position:absolute;left:1417;top:1184;width:8996;height:206" coordorigin="1417,1184" coordsize="8996,206">
              <v:shape style="position:absolute;left:1417;top:1184;width:8996;height:206" coordorigin="1417,1184" coordsize="8996,206" path="m1417,1391l10414,1391,10414,1184,1417,1184,1417,1391xe" filled="t" fillcolor="#D9D9D9" stroked="f">
                <v:path arrowok="t"/>
                <v:fill type="solid"/>
              </v:shape>
            </v:group>
            <v:group style="position:absolute;left:1417;top:1390;width:8996;height:48" coordorigin="1417,1390" coordsize="8996,48">
              <v:shape style="position:absolute;left:1417;top:1390;width:8996;height:48" coordorigin="1417,1390" coordsize="8996,48" path="m1417,1437l10414,1437,10414,1390,1417,1390,1417,1437xe" filled="t" fillcolor="#D9D9D9" stroked="f">
                <v:path arrowok="t"/>
                <v:fill type="solid"/>
              </v:shape>
            </v:group>
            <v:group style="position:absolute;left:1417;top:1436;width:8996;height:208" coordorigin="1417,1436" coordsize="8996,208">
              <v:shape style="position:absolute;left:1417;top:1436;width:8996;height:208" coordorigin="1417,1436" coordsize="8996,208" path="m1417,1644l10414,1644,10414,1436,1417,1436,1417,1644xe" filled="t" fillcolor="#D9D9D9" stroked="f">
                <v:path arrowok="t"/>
                <v:fill type="solid"/>
              </v:shape>
            </v:group>
            <v:group style="position:absolute;left:1417;top:1644;width:8996;height:206" coordorigin="1417,1644" coordsize="8996,206">
              <v:shape style="position:absolute;left:1417;top:1644;width:8996;height:206" coordorigin="1417,1644" coordsize="8996,206" path="m1417,1850l10414,1850,10414,1644,1417,1644,1417,1850xe" filled="t" fillcolor="#D9D9D9" stroked="f">
                <v:path arrowok="t"/>
                <v:fill type="solid"/>
              </v:shape>
            </v:group>
            <v:group style="position:absolute;left:1417;top:1850;width:8996;height:208" coordorigin="1417,1850" coordsize="8996,208">
              <v:shape style="position:absolute;left:1417;top:1850;width:8996;height:208" coordorigin="1417,1850" coordsize="8996,208" path="m1417,2058l10414,2058,10414,1850,1417,1850,1417,2058xe" filled="t" fillcolor="#D9D9D9" stroked="f">
                <v:path arrowok="t"/>
                <v:fill type="solid"/>
              </v:shape>
            </v:group>
            <v:group style="position:absolute;left:1417;top:2058;width:8996;height:206" coordorigin="1417,2058" coordsize="8996,206">
              <v:shape style="position:absolute;left:1417;top:2058;width:8996;height:206" coordorigin="1417,2058" coordsize="8996,206" path="m1417,2264l10414,2264,10414,2058,1417,2058,1417,2264xe" filled="t" fillcolor="#D9D9D9" stroked="f">
                <v:path arrowok="t"/>
                <v:fill type="solid"/>
              </v:shape>
            </v:group>
            <v:group style="position:absolute;left:1417;top:2263;width:8996;height:49" coordorigin="1417,2263" coordsize="8996,49">
              <v:shape style="position:absolute;left:1417;top:2263;width:8996;height:49" coordorigin="1417,2263" coordsize="8996,49" path="m1417,2312l10414,2312,10414,2263,1417,2263,1417,2312xe" filled="t" fillcolor="#D9D9D9" stroked="f">
                <v:path arrowok="t"/>
                <v:fill type="solid"/>
              </v:shape>
            </v:group>
            <v:group style="position:absolute;left:1417;top:2311;width:8996;height:206" coordorigin="1417,2311" coordsize="8996,206">
              <v:shape style="position:absolute;left:1417;top:2311;width:8996;height:206" coordorigin="1417,2311" coordsize="8996,206" path="m1417,2518l10414,2518,10414,2311,1417,2311,1417,2518xe" filled="t" fillcolor="#D9D9D9" stroked="f">
                <v:path arrowok="t"/>
                <v:fill type="solid"/>
              </v:shape>
            </v:group>
            <v:group style="position:absolute;left:1417;top:2518;width:8996;height:208" coordorigin="1417,2518" coordsize="8996,208">
              <v:shape style="position:absolute;left:1417;top:2518;width:8996;height:208" coordorigin="1417,2518" coordsize="8996,208" path="m1417,2725l10414,2725,10414,2518,1417,2518,1417,2725xe" filled="t" fillcolor="#D9D9D9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POZI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RO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  <w:t>ZON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181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05" w:h="16840"/>
          <w:pgMar w:top="1360" w:bottom="280" w:left="1300" w:right="1300"/>
          <w:cols w:num="2" w:equalWidth="0">
            <w:col w:w="1106" w:space="3538"/>
            <w:col w:w="4661"/>
          </w:cols>
        </w:sectPr>
      </w:pPr>
    </w:p>
    <w:p>
      <w:pPr>
        <w:numPr>
          <w:ilvl w:val="0"/>
          <w:numId w:val="5"/>
        </w:numPr>
        <w:tabs>
          <w:tab w:pos="238" w:val="left" w:leader="none"/>
        </w:tabs>
        <w:spacing w:line="206" w:lineRule="exact" w:before="12"/>
        <w:ind w:left="243" w:right="190" w:hanging="12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97.130005pt;margin-top:70.809998pt;width:249.16pt;height:260.74pt;mso-position-horizontal-relative:page;mso-position-vertical-relative:page;z-index:-862" coordorigin="5943,1416" coordsize="4983,5215">
            <v:group style="position:absolute;left:5948;top:1422;width:4972;height:2" coordorigin="5948,1422" coordsize="4972,2">
              <v:shape style="position:absolute;left:5948;top:1422;width:4972;height:2" coordorigin="5948,1422" coordsize="4972,0" path="m5948,1422l10920,1422e" filled="f" stroked="t" strokeweight=".580pt" strokecolor="#000000">
                <v:path arrowok="t"/>
              </v:shape>
            </v:group>
            <v:group style="position:absolute;left:5953;top:1427;width:2;height:5198" coordorigin="5953,1427" coordsize="2,5198">
              <v:shape style="position:absolute;left:5953;top:1427;width:2;height:5198" coordorigin="5953,1427" coordsize="0,5198" path="m5953,1427l5953,6625e" filled="f" stroked="t" strokeweight=".580pt" strokecolor="#000000">
                <v:path arrowok="t"/>
              </v:shape>
            </v:group>
            <v:group style="position:absolute;left:5948;top:6620;width:4972;height:2" coordorigin="5948,6620" coordsize="4972,2">
              <v:shape style="position:absolute;left:5948;top:6620;width:4972;height:2" coordorigin="5948,6620" coordsize="4972,0" path="m5948,6620l10920,6620e" filled="f" stroked="t" strokeweight=".580pt" strokecolor="#000000">
                <v:path arrowok="t"/>
              </v:shape>
            </v:group>
            <v:group style="position:absolute;left:8237;top:1427;width:2;height:5198" coordorigin="8237,1427" coordsize="2,5198">
              <v:shape style="position:absolute;left:8237;top:1427;width:2;height:5198" coordorigin="8237,1427" coordsize="0,5198" path="m8237,1427l8237,6625e" filled="f" stroked="t" strokeweight=".580pt" strokecolor="#000000">
                <v:path arrowok="t"/>
              </v:shape>
            </v:group>
            <v:group style="position:absolute;left:10915;top:1427;width:2;height:5198" coordorigin="10915,1427" coordsize="2,5198">
              <v:shape style="position:absolute;left:10915;top:1427;width:2;height:5198" coordorigin="10915,1427" coordsize="0,5198" path="m10915,1427l10915,6625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egza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inu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iej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ś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narodowej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jako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przedmiotu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obowi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zkoweg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prz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puj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enci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kó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0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oddzi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ów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kiem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naucza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ia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dan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jsz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ś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rodowej.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5"/>
        </w:numPr>
        <w:tabs>
          <w:tab w:pos="236" w:val="left" w:leader="none"/>
        </w:tabs>
        <w:spacing w:line="240" w:lineRule="auto" w:before="20"/>
        <w:ind w:left="243" w:right="190" w:hanging="12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egza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inu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obceg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now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tnego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jako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przedmiotu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odatkowego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poziomie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dwu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ym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ka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lwen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nie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szk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tórej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uc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.</w:t>
      </w:r>
    </w:p>
    <w:p>
      <w:pPr>
        <w:numPr>
          <w:ilvl w:val="0"/>
          <w:numId w:val="5"/>
        </w:numPr>
        <w:tabs>
          <w:tab w:pos="240" w:val="left" w:leader="none"/>
        </w:tabs>
        <w:spacing w:line="240" w:lineRule="auto" w:before="20"/>
        <w:ind w:left="243" w:right="188" w:hanging="12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eli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lw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zde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yd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je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prz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ś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tn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nu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iejsz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ś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cznej,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narodowej,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obce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now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go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lub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regional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musi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wni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prz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ś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emnej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egzaminu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tego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same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ka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9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odpowiednio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poziomie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roz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zerzo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albo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jako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dodatk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opcja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dku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obceg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now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go</w:t>
      </w:r>
    </w:p>
    <w:p>
      <w:pPr>
        <w:ind w:left="24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dwu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.</w:t>
      </w:r>
    </w:p>
    <w:p>
      <w:pPr>
        <w:numPr>
          <w:ilvl w:val="0"/>
          <w:numId w:val="5"/>
        </w:numPr>
        <w:tabs>
          <w:tab w:pos="249" w:val="left" w:leader="none"/>
        </w:tabs>
        <w:spacing w:line="206" w:lineRule="exact" w:before="49"/>
        <w:ind w:left="117" w:right="19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Opcj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bor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ka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cego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nowo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go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jako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przedmiotu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obowi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zkowego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oraz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dodatko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ego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zosta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zedstawione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sekcj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D.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"/>
        </w:numPr>
        <w:tabs>
          <w:tab w:pos="477" w:val="left" w:leader="none"/>
        </w:tabs>
        <w:spacing w:line="240" w:lineRule="auto"/>
        <w:ind w:left="477" w:right="117" w:hanging="361"/>
        <w:jc w:val="left"/>
      </w:pP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turalne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zarówno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ustnej,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jak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pise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nej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zdaj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1"/>
          <w:w w:val="100"/>
        </w:rPr>
        <w:t>cy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puje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szkole,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uk</w:t>
      </w:r>
      <w:r>
        <w:rPr>
          <w:b w:val="0"/>
          <w:bCs w:val="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b w:val="0"/>
          <w:bCs w:val="0"/>
          <w:spacing w:val="-1"/>
          <w:w w:val="100"/>
        </w:rPr>
        <w:t>cz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477" w:val="left" w:leader="none"/>
        </w:tabs>
        <w:spacing w:line="240" w:lineRule="auto"/>
        <w:ind w:left="477" w:right="113" w:hanging="360"/>
        <w:jc w:val="left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szc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0"/>
          <w:w w:val="100"/>
        </w:rPr>
        <w:t>ególn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padk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zosta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skierowany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maturalny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innej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szko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836" w:val="left" w:leader="none"/>
        </w:tabs>
        <w:spacing w:line="254" w:lineRule="exact" w:before="1"/>
        <w:ind w:left="837" w:right="116" w:hanging="361"/>
        <w:jc w:val="left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pad</w:t>
      </w:r>
      <w:r>
        <w:rPr>
          <w:b w:val="0"/>
          <w:bCs w:val="0"/>
          <w:spacing w:val="0"/>
          <w:w w:val="100"/>
        </w:rPr>
        <w:t>ku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ustnej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eli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danej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szkole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naucz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cieli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specjal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stów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zakre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danego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zy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obcego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nego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837" w:val="left" w:leader="none"/>
        </w:tabs>
        <w:spacing w:line="250" w:lineRule="exact"/>
        <w:ind w:left="837" w:right="0" w:hanging="360"/>
        <w:jc w:val="left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pad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ustnej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i/lub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pisemnej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mac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erz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szk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abso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enta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zos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837" w:right="0"/>
        <w:jc w:val="left"/>
      </w:pPr>
      <w:r>
        <w:rPr>
          <w:b w:val="0"/>
          <w:bCs w:val="0"/>
          <w:spacing w:val="0"/>
          <w:w w:val="100"/>
        </w:rPr>
        <w:t>zlikwidowana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przekszt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cona.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"/>
        </w:numPr>
        <w:tabs>
          <w:tab w:pos="477" w:val="left" w:leader="none"/>
        </w:tabs>
        <w:ind w:left="477" w:right="0" w:hanging="360"/>
        <w:jc w:val="left"/>
        <w:rPr>
          <w:rFonts w:ascii="Arial Narrow" w:hAnsi="Arial Narrow" w:cs="Arial Narrow" w:eastAsia="Arial Narrow"/>
          <w:sz w:val="19"/>
          <w:szCs w:val="19"/>
        </w:rPr>
      </w:pP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GZAMIN</w:t>
      </w:r>
      <w:r>
        <w:rPr>
          <w:rFonts w:ascii="Arial Narrow" w:hAnsi="Arial Narrow" w:cs="Arial Narrow" w:eastAsia="Arial Narrow"/>
          <w:b/>
          <w:bCs/>
          <w:spacing w:val="-9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Z</w:t>
      </w:r>
      <w:r>
        <w:rPr>
          <w:rFonts w:ascii="Arial Narrow" w:hAnsi="Arial Narrow" w:cs="Arial Narrow" w:eastAsia="Arial Narrow"/>
          <w:b/>
          <w:bCs/>
          <w:spacing w:val="-9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19"/>
          <w:szCs w:val="19"/>
        </w:rPr>
        <w:t>J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Ę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Z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Y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KA</w:t>
      </w:r>
      <w:r>
        <w:rPr>
          <w:rFonts w:ascii="Arial Narrow" w:hAnsi="Arial Narrow" w:cs="Arial Narrow" w:eastAsia="Arial Narrow"/>
          <w:b/>
          <w:bCs/>
          <w:spacing w:val="-9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OBC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GO</w:t>
      </w:r>
      <w:r>
        <w:rPr>
          <w:rFonts w:ascii="Arial Narrow" w:hAnsi="Arial Narrow" w:cs="Arial Narrow" w:eastAsia="Arial Narrow"/>
          <w:b/>
          <w:bCs/>
          <w:spacing w:val="-8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NOWO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Ż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Y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T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N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GO</w:t>
      </w:r>
      <w:r>
        <w:rPr>
          <w:rFonts w:ascii="Arial Narrow" w:hAnsi="Arial Narrow" w:cs="Arial Narrow" w:eastAsia="Arial Narrow"/>
          <w:b/>
          <w:bCs/>
          <w:spacing w:val="-8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JAKO</w:t>
      </w:r>
      <w:r>
        <w:rPr>
          <w:rFonts w:ascii="Arial Narrow" w:hAnsi="Arial Narrow" w:cs="Arial Narrow" w:eastAsia="Arial Narrow"/>
          <w:b/>
          <w:bCs/>
          <w:spacing w:val="-9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P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RZ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DMIOTU</w:t>
      </w:r>
      <w:r>
        <w:rPr>
          <w:rFonts w:ascii="Arial Narrow" w:hAnsi="Arial Narrow" w:cs="Arial Narrow" w:eastAsia="Arial Narrow"/>
          <w:b/>
          <w:bCs/>
          <w:spacing w:val="-8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OBOWI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Ą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ZKOWEGO</w:t>
      </w:r>
      <w:r>
        <w:rPr>
          <w:rFonts w:ascii="Arial Narrow" w:hAnsi="Arial Narrow" w:cs="Arial Narrow" w:eastAsia="Arial Narrow"/>
          <w:b/>
          <w:bCs/>
          <w:spacing w:val="-10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I</w:t>
      </w:r>
      <w:r>
        <w:rPr>
          <w:rFonts w:ascii="Arial Narrow" w:hAnsi="Arial Narrow" w:cs="Arial Narrow" w:eastAsia="Arial Narrow"/>
          <w:b/>
          <w:bCs/>
          <w:spacing w:val="-8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DO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19"/>
          <w:szCs w:val="19"/>
        </w:rPr>
        <w:t>D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ATKOWEGO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19"/>
          <w:szCs w:val="19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7" w:right="115" w:hanging="1"/>
        <w:jc w:val="both"/>
      </w:pPr>
      <w:r>
        <w:rPr>
          <w:b w:val="0"/>
          <w:bCs w:val="0"/>
          <w:spacing w:val="0"/>
          <w:w w:val="100"/>
        </w:rPr>
        <w:t>Eg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tur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obceg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now</w:t>
      </w:r>
      <w:r>
        <w:rPr>
          <w:b w:val="0"/>
          <w:bCs w:val="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ż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tn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awa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nas</w:t>
      </w:r>
      <w:r>
        <w:rPr>
          <w:b w:val="0"/>
          <w:bCs w:val="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puj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ę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ków: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angielskiego,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francuskiego,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hiszp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b w:val="0"/>
          <w:bCs w:val="0"/>
          <w:spacing w:val="0"/>
          <w:w w:val="100"/>
        </w:rPr>
        <w:t>skiego,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ieckiego,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jski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oskie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left="117" w:right="111" w:hanging="1"/>
        <w:jc w:val="both"/>
      </w:pP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turalnego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jednego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wybranego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yka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obcego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owo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nego,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tego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samego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-1"/>
          <w:w w:val="100"/>
        </w:rPr>
        <w:t>ci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pise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nej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ustnej,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puj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absolwenc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ubiega</w:t>
      </w:r>
      <w:r>
        <w:rPr>
          <w:b w:val="0"/>
          <w:bCs w:val="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kanie</w:t>
      </w:r>
      <w:r>
        <w:rPr>
          <w:b w:val="0"/>
          <w:bCs w:val="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-1"/>
          <w:w w:val="100"/>
        </w:rPr>
        <w:t>wiadec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jrza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18" w:right="111" w:hanging="1"/>
        <w:jc w:val="both"/>
      </w:pPr>
      <w:r>
        <w:rPr>
          <w:b w:val="0"/>
          <w:bCs w:val="0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nowo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ż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równi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br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jako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przed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dodatko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roku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szkol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obowi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puje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egzaminu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jednego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atkowego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pise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ej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zyk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now</w:t>
      </w:r>
      <w:r>
        <w:rPr>
          <w:b w:val="0"/>
          <w:bCs w:val="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tny.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ówni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inów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b w:val="0"/>
          <w:bCs w:val="0"/>
          <w:spacing w:val="-1"/>
          <w:w w:val="100"/>
        </w:rPr>
        <w:t>ce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ciu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kolejn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miotów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dodatko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ród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obce.</w:t>
      </w:r>
      <w:r>
        <w:rPr>
          <w:b w:val="0"/>
          <w:bCs w:val="0"/>
          <w:spacing w:val="0"/>
          <w:w w:val="100"/>
        </w:rPr>
      </w:r>
    </w:p>
    <w:p>
      <w:pPr>
        <w:spacing w:after="0" w:line="240" w:lineRule="auto"/>
        <w:jc w:val="both"/>
        <w:sectPr>
          <w:type w:val="continuous"/>
          <w:pgSz w:w="11905" w:h="16840"/>
          <w:pgMar w:top="1580" w:bottom="280" w:left="1300" w:right="1300"/>
        </w:sectPr>
      </w:pPr>
    </w:p>
    <w:p>
      <w:pPr>
        <w:pStyle w:val="BodyText"/>
        <w:numPr>
          <w:ilvl w:val="1"/>
          <w:numId w:val="1"/>
        </w:numPr>
        <w:tabs>
          <w:tab w:pos="476" w:val="left" w:leader="none"/>
        </w:tabs>
        <w:spacing w:before="76"/>
        <w:ind w:left="475" w:right="0" w:hanging="360"/>
        <w:jc w:val="left"/>
      </w:pPr>
      <w:r>
        <w:rPr>
          <w:b w:val="0"/>
          <w:bCs w:val="0"/>
          <w:spacing w:val="-1"/>
          <w:w w:val="100"/>
        </w:rPr>
        <w:t>Je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absol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bra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jak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76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przed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dodatko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obcy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0"/>
          <w:w w:val="100"/>
        </w:rPr>
        <w:t>n</w:t>
      </w:r>
      <w:r>
        <w:rPr>
          <w:b w:val="0"/>
          <w:bCs w:val="0"/>
          <w:spacing w:val="-1"/>
          <w:w w:val="100"/>
        </w:rPr>
        <w:t>ow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który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zdaw</w:t>
      </w:r>
      <w:r>
        <w:rPr>
          <w:b w:val="0"/>
          <w:bCs w:val="0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równi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pgSz w:w="11905" w:h="16840"/>
          <w:pgMar w:top="1340" w:bottom="280" w:left="1300" w:right="1300"/>
          <w:cols w:num="2" w:equalWidth="0">
            <w:col w:w="2950" w:space="56"/>
            <w:col w:w="6299"/>
          </w:cols>
        </w:sectPr>
      </w:pPr>
    </w:p>
    <w:p>
      <w:pPr>
        <w:pStyle w:val="BodyText"/>
        <w:ind w:left="476" w:right="0"/>
        <w:jc w:val="left"/>
      </w:pPr>
      <w:r>
        <w:rPr>
          <w:b w:val="0"/>
          <w:bCs w:val="0"/>
          <w:spacing w:val="0"/>
          <w:w w:val="100"/>
        </w:rPr>
        <w:t>jako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przed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ot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</w:t>
      </w:r>
      <w:r>
        <w:rPr>
          <w:b w:val="0"/>
          <w:bCs w:val="0"/>
          <w:spacing w:val="-7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wówczas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je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tego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16"/>
          <w:w w:val="100"/>
        </w:rPr>
        <w:t>y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a: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838" w:val="left" w:leader="none"/>
        </w:tabs>
        <w:spacing w:line="252" w:lineRule="exact"/>
        <w:ind w:left="838" w:right="0" w:hanging="363"/>
        <w:jc w:val="left"/>
      </w:pP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albo</w:t>
      </w:r>
      <w:r>
        <w:rPr>
          <w:rFonts w:ascii="Times New Roman" w:hAnsi="Times New Roman" w:cs="Times New Roman" w:eastAsia="Times New Roman"/>
          <w:b/>
          <w:bCs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1"/>
          <w:w w:val="100"/>
        </w:rPr>
        <w:t>cz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nej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rozs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0"/>
          <w:w w:val="100"/>
        </w:rPr>
        <w:t>erzon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albo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dw</w:t>
      </w:r>
      <w:r>
        <w:rPr>
          <w:b w:val="0"/>
          <w:bCs w:val="0"/>
          <w:i w:val="0"/>
          <w:spacing w:val="15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</w:rPr>
        <w:t>ę</w:t>
      </w:r>
      <w:r>
        <w:rPr>
          <w:b w:val="0"/>
          <w:bCs w:val="0"/>
          <w:i w:val="0"/>
          <w:spacing w:val="0"/>
          <w:w w:val="100"/>
        </w:rPr>
        <w:t>z</w:t>
      </w:r>
      <w:r>
        <w:rPr>
          <w:b w:val="0"/>
          <w:bCs w:val="0"/>
          <w:i w:val="0"/>
          <w:spacing w:val="1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cznym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838" w:val="left" w:leader="none"/>
        </w:tabs>
        <w:ind w:left="838" w:right="0" w:hanging="363"/>
        <w:jc w:val="left"/>
      </w:pP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albo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ęś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ustnej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pise</w:t>
      </w:r>
      <w:r>
        <w:rPr>
          <w:b w:val="0"/>
          <w:bCs w:val="0"/>
          <w:spacing w:val="6"/>
          <w:w w:val="100"/>
        </w:rPr>
        <w:t>m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poz</w:t>
      </w:r>
      <w:r>
        <w:rPr>
          <w:b w:val="0"/>
          <w:bCs w:val="0"/>
          <w:spacing w:val="-11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dwuj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14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czny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475" w:val="left" w:leader="none"/>
        </w:tabs>
        <w:spacing w:line="240" w:lineRule="auto" w:before="71"/>
        <w:ind w:left="475" w:right="114" w:hanging="358"/>
        <w:jc w:val="left"/>
      </w:pPr>
      <w:r>
        <w:rPr>
          <w:b w:val="0"/>
          <w:bCs w:val="0"/>
          <w:spacing w:val="-1"/>
          <w:w w:val="100"/>
        </w:rPr>
        <w:t>Je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absol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bra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6"/>
          <w:w w:val="100"/>
        </w:rPr>
        <w:t>k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8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dodatko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inn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yk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ż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en,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zd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jako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6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8"/>
          <w:w w:val="100"/>
        </w:rPr>
        <w:t>w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1"/>
          <w:w w:val="100"/>
        </w:rPr>
        <w:t>wcz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przy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puje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4"/>
          <w:w w:val="100"/>
        </w:rPr>
        <w:t>e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ka: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838" w:val="left" w:leader="none"/>
        </w:tabs>
        <w:ind w:left="838" w:right="0" w:hanging="360"/>
        <w:jc w:val="left"/>
      </w:pP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albo</w:t>
      </w:r>
      <w:r>
        <w:rPr>
          <w:rFonts w:ascii="Times New Roman" w:hAnsi="Times New Roman" w:cs="Times New Roman" w:eastAsia="Times New Roman"/>
          <w:b/>
          <w:bCs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1"/>
          <w:w w:val="100"/>
        </w:rPr>
        <w:t>cz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nej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rozs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0"/>
          <w:w w:val="100"/>
        </w:rPr>
        <w:t>erzon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albo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dw</w:t>
      </w:r>
      <w:r>
        <w:rPr>
          <w:b w:val="0"/>
          <w:bCs w:val="0"/>
          <w:i w:val="0"/>
          <w:spacing w:val="15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</w:rPr>
        <w:t>ę</w:t>
      </w:r>
      <w:r>
        <w:rPr>
          <w:b w:val="0"/>
          <w:bCs w:val="0"/>
          <w:i w:val="0"/>
          <w:spacing w:val="0"/>
          <w:w w:val="100"/>
        </w:rPr>
        <w:t>z</w:t>
      </w:r>
      <w:r>
        <w:rPr>
          <w:b w:val="0"/>
          <w:bCs w:val="0"/>
          <w:i w:val="0"/>
          <w:spacing w:val="1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cznym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1905" w:h="16840"/>
          <w:pgMar w:top="1580" w:bottom="280" w:left="1300" w:right="1300"/>
        </w:sectPr>
      </w:pPr>
    </w:p>
    <w:p>
      <w:pPr>
        <w:pStyle w:val="BodyText"/>
        <w:numPr>
          <w:ilvl w:val="2"/>
          <w:numId w:val="1"/>
        </w:numPr>
        <w:tabs>
          <w:tab w:pos="838" w:val="left" w:leader="none"/>
        </w:tabs>
        <w:spacing w:line="252" w:lineRule="exact"/>
        <w:ind w:left="838" w:right="0" w:hanging="360"/>
        <w:jc w:val="left"/>
      </w:pP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albo</w:t>
      </w:r>
      <w:r>
        <w:rPr>
          <w:rFonts w:ascii="Times New Roman" w:hAnsi="Times New Roman" w:cs="Times New Roman" w:eastAsia="Times New Roman"/>
          <w:b/>
          <w:bCs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ustnej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8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j,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wy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iera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jed</w:t>
      </w:r>
      <w:r>
        <w:rPr>
          <w:b w:val="0"/>
          <w:bCs w:val="0"/>
          <w:spacing w:val="-11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dwóch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2" w:lineRule="exact"/>
        <w:ind w:left="64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opcji: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(i)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6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ść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ustna</w:t>
      </w:r>
      <w:r>
        <w:rPr>
          <w:b w:val="0"/>
          <w:bCs w:val="0"/>
          <w:spacing w:val="0"/>
          <w:w w:val="100"/>
        </w:rPr>
      </w:r>
    </w:p>
    <w:p>
      <w:pPr>
        <w:spacing w:after="0" w:line="252" w:lineRule="exact"/>
        <w:jc w:val="left"/>
        <w:sectPr>
          <w:type w:val="continuous"/>
          <w:pgSz w:w="11905" w:h="16840"/>
          <w:pgMar w:top="1580" w:bottom="280" w:left="1300" w:right="1300"/>
          <w:cols w:num="2" w:equalWidth="0">
            <w:col w:w="7174" w:space="40"/>
            <w:col w:w="2091"/>
          </w:cols>
        </w:sectPr>
      </w:pPr>
    </w:p>
    <w:p>
      <w:pPr>
        <w:pStyle w:val="BodyText"/>
        <w:numPr>
          <w:ilvl w:val="3"/>
          <w:numId w:val="1"/>
        </w:numPr>
        <w:tabs>
          <w:tab w:pos="1022" w:val="left" w:leader="none"/>
        </w:tabs>
        <w:ind w:left="1022" w:right="0" w:hanging="184"/>
        <w:jc w:val="left"/>
      </w:pPr>
      <w:r>
        <w:rPr>
          <w:b w:val="0"/>
          <w:bCs w:val="0"/>
          <w:spacing w:val="0"/>
          <w:w w:val="100"/>
        </w:rPr>
        <w:t>bez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okr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lania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8"/>
          <w:w w:val="100"/>
        </w:rPr>
        <w:t>m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ść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8"/>
          <w:w w:val="100"/>
        </w:rPr>
        <w:t>i</w:t>
      </w:r>
      <w:r>
        <w:rPr>
          <w:b w:val="0"/>
          <w:bCs w:val="0"/>
          <w:spacing w:val="0"/>
          <w:w w:val="100"/>
        </w:rPr>
        <w:t>semna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zi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0"/>
          <w:w w:val="100"/>
        </w:rPr>
        <w:t>o</w:t>
      </w:r>
      <w:r>
        <w:rPr>
          <w:b w:val="0"/>
          <w:bCs w:val="0"/>
          <w:spacing w:val="-1"/>
          <w:w w:val="100"/>
        </w:rPr>
        <w:t>zs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albo</w:t>
      </w:r>
      <w:r>
        <w:rPr>
          <w:rFonts w:ascii="Times New Roman" w:hAnsi="Times New Roman" w:cs="Times New Roman" w:eastAsia="Times New Roman"/>
          <w:b w:val="0"/>
          <w:bCs w:val="0"/>
          <w:i/>
          <w:spacing w:val="1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(ii)</w:t>
      </w:r>
      <w:r>
        <w:rPr>
          <w:b w:val="0"/>
          <w:bCs w:val="0"/>
          <w:i w:val="0"/>
          <w:spacing w:val="1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7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</w:rPr>
        <w:t>ść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ustna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numPr>
          <w:ilvl w:val="3"/>
          <w:numId w:val="1"/>
        </w:numPr>
        <w:tabs>
          <w:tab w:pos="1004" w:val="left" w:leader="none"/>
        </w:tabs>
        <w:ind w:left="1004" w:right="0" w:hanging="166"/>
        <w:jc w:val="left"/>
      </w:pP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dwu</w:t>
      </w:r>
      <w:r>
        <w:rPr>
          <w:b w:val="0"/>
          <w:bCs w:val="0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7"/>
          <w:w w:val="100"/>
        </w:rPr>
        <w:t>c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ść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pis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równi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0"/>
          <w:w w:val="100"/>
        </w:rPr>
        <w:t>p</w:t>
      </w:r>
      <w:r>
        <w:rPr>
          <w:b w:val="0"/>
          <w:bCs w:val="0"/>
          <w:spacing w:val="0"/>
          <w:w w:val="100"/>
        </w:rPr>
        <w:t>ozi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mie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w</w:t>
      </w:r>
      <w:r>
        <w:rPr>
          <w:b w:val="0"/>
          <w:bCs w:val="0"/>
          <w:spacing w:val="0"/>
          <w:w w:val="100"/>
        </w:rPr>
        <w:t>uj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czn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8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type w:val="continuous"/>
          <w:pgSz w:w="11905" w:h="16840"/>
          <w:pgMar w:top="1580" w:bottom="280" w:left="1300" w:right="1300"/>
        </w:sectPr>
      </w:pPr>
    </w:p>
    <w:p>
      <w:pPr>
        <w:pStyle w:val="BodyText"/>
        <w:spacing w:before="71"/>
        <w:ind w:right="0"/>
        <w:jc w:val="left"/>
      </w:pPr>
      <w:r>
        <w:rPr>
          <w:b w:val="0"/>
          <w:bCs w:val="0"/>
          <w:spacing w:val="0"/>
          <w:w w:val="100"/>
        </w:rPr>
        <w:t>Opcje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cego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71"/>
        <w:ind w:left="75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nowo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9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jako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10"/>
          <w:w w:val="100"/>
        </w:rPr>
        <w:t>o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zkowe</w:t>
      </w:r>
      <w:r>
        <w:rPr>
          <w:b w:val="0"/>
          <w:bCs w:val="0"/>
          <w:spacing w:val="15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oraz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7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tkowego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1905" w:h="16840"/>
          <w:pgMar w:top="1580" w:bottom="280" w:left="1300" w:right="1300"/>
          <w:cols w:num="2" w:equalWidth="0">
            <w:col w:w="2890" w:space="40"/>
            <w:col w:w="6375"/>
          </w:cols>
        </w:sectPr>
      </w:pP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zost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rzedstawi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gra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icznie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nku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06" w:lineRule="exact" w:before="80"/>
        <w:ind w:left="116" w:right="111" w:hanging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YSUNE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JE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OR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YK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CEG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NO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EG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KO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ZEDMIOT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ZK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ORA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DAT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NA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EGZAMIN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MATURALNY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20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ROK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U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"/>
        </w:numPr>
        <w:tabs>
          <w:tab w:pos="475" w:val="left" w:leader="none"/>
        </w:tabs>
        <w:spacing w:before="70"/>
        <w:ind w:left="475" w:right="0" w:hanging="360"/>
        <w:jc w:val="left"/>
        <w:rPr>
          <w:rFonts w:ascii="Arial Narrow" w:hAnsi="Arial Narrow" w:cs="Arial Narrow" w:eastAsia="Arial Narrow"/>
          <w:sz w:val="19"/>
          <w:szCs w:val="19"/>
        </w:rPr>
      </w:pP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K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A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19"/>
          <w:szCs w:val="19"/>
        </w:rPr>
        <w:t>L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NDARZ</w:t>
      </w:r>
      <w:r>
        <w:rPr>
          <w:rFonts w:ascii="Arial Narrow" w:hAnsi="Arial Narrow" w:cs="Arial Narrow" w:eastAsia="Arial Narrow"/>
          <w:b/>
          <w:bCs/>
          <w:spacing w:val="-24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EGZAMINAC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Y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JNY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19"/>
          <w:szCs w:val="19"/>
        </w:rPr>
        <w:sectPr>
          <w:type w:val="continuous"/>
          <w:pgSz w:w="11905" w:h="16840"/>
          <w:pgMar w:top="1580" w:bottom="280" w:left="1300" w:right="1300"/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95"/>
        </w:rPr>
        <w:t>Ka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ż</w:t>
      </w:r>
      <w:r>
        <w:rPr>
          <w:b w:val="0"/>
          <w:bCs w:val="0"/>
          <w:spacing w:val="0"/>
          <w:w w:val="95"/>
        </w:rPr>
        <w:t>da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pStyle w:val="BodyText"/>
        <w:tabs>
          <w:tab w:pos="791" w:val="left" w:leader="none"/>
          <w:tab w:pos="1894" w:val="left" w:leader="none"/>
        </w:tabs>
        <w:ind w:right="0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egz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uralnego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rzebiega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pStyle w:val="BodyText"/>
        <w:tabs>
          <w:tab w:pos="1010" w:val="left" w:leader="none"/>
          <w:tab w:pos="1871" w:val="left" w:leader="none"/>
          <w:tab w:pos="3084" w:val="left" w:leader="none"/>
        </w:tabs>
        <w:ind w:right="0"/>
        <w:jc w:val="left"/>
      </w:pPr>
      <w:r>
        <w:rPr>
          <w:b w:val="0"/>
          <w:bCs w:val="0"/>
          <w:spacing w:val="-1"/>
          <w:w w:val="100"/>
        </w:rPr>
        <w:t>we</w:t>
      </w:r>
      <w:r>
        <w:rPr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ug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ego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e</w:t>
      </w:r>
      <w:r>
        <w:rPr>
          <w:b w:val="0"/>
          <w:bCs w:val="0"/>
          <w:spacing w:val="0"/>
          <w:w w:val="100"/>
        </w:rPr>
        <w:t>ndarza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ok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lonego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1905" w:h="16840"/>
          <w:pgMar w:top="1580" w:bottom="280" w:left="1300" w:right="1300"/>
          <w:cols w:num="4" w:equalWidth="0">
            <w:col w:w="677" w:space="133"/>
            <w:col w:w="2991" w:space="139"/>
            <w:col w:w="970" w:space="128"/>
            <w:col w:w="4267"/>
          </w:cols>
        </w:sectPr>
      </w:pP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rozp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dzeniu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Ministra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6"/>
          <w:w w:val="100"/>
        </w:rPr>
        <w:t>u</w:t>
      </w:r>
      <w:r>
        <w:rPr>
          <w:b w:val="0"/>
          <w:bCs w:val="0"/>
          <w:spacing w:val="0"/>
          <w:w w:val="100"/>
        </w:rPr>
        <w:t>kacji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8"/>
          <w:w w:val="100"/>
        </w:rPr>
        <w:t>d</w:t>
      </w:r>
      <w:r>
        <w:rPr>
          <w:b w:val="0"/>
          <w:bCs w:val="0"/>
          <w:spacing w:val="0"/>
          <w:w w:val="100"/>
        </w:rPr>
        <w:t>owej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dnia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kwietn</w:t>
      </w:r>
      <w:r>
        <w:rPr>
          <w:b w:val="0"/>
          <w:bCs w:val="0"/>
          <w:spacing w:val="-11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72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sprawie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5"/>
          <w:w w:val="100"/>
        </w:rPr>
        <w:t>w</w:t>
      </w:r>
      <w:r>
        <w:rPr>
          <w:b w:val="0"/>
          <w:bCs w:val="0"/>
          <w:spacing w:val="0"/>
          <w:w w:val="100"/>
        </w:rPr>
        <w:t>arunków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1905" w:h="16840"/>
          <w:pgMar w:top="1580" w:bottom="280" w:left="1300" w:right="1300"/>
          <w:cols w:num="2" w:equalWidth="0">
            <w:col w:w="7110" w:space="40"/>
            <w:col w:w="2155"/>
          </w:cols>
        </w:sectPr>
      </w:pPr>
    </w:p>
    <w:p>
      <w:pPr>
        <w:pStyle w:val="BodyText"/>
        <w:spacing w:line="239" w:lineRule="auto"/>
        <w:ind w:right="113"/>
        <w:jc w:val="both"/>
      </w:pP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sposo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enian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klas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6"/>
          <w:w w:val="100"/>
        </w:rPr>
        <w:t>o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ania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nia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czniów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1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uchaczy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5"/>
          <w:w w:val="100"/>
        </w:rPr>
        <w:t>o</w:t>
      </w:r>
      <w:r>
        <w:rPr>
          <w:b w:val="0"/>
          <w:bCs w:val="0"/>
          <w:spacing w:val="0"/>
          <w:w w:val="100"/>
        </w:rPr>
        <w:t>raz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przepr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adzania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sprawd</w:t>
      </w:r>
      <w:r>
        <w:rPr>
          <w:b w:val="0"/>
          <w:bCs w:val="0"/>
          <w:spacing w:val="2"/>
          <w:w w:val="100"/>
        </w:rPr>
        <w:t>z</w:t>
      </w:r>
      <w:r>
        <w:rPr>
          <w:b w:val="0"/>
          <w:bCs w:val="0"/>
          <w:spacing w:val="0"/>
          <w:w w:val="100"/>
        </w:rPr>
        <w:t>ianów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eg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inów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6"/>
          <w:w w:val="100"/>
        </w:rPr>
        <w:t>s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ach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7"/>
          <w:w w:val="100"/>
        </w:rPr>
        <w:t>b</w:t>
      </w:r>
      <w:r>
        <w:rPr>
          <w:b w:val="0"/>
          <w:bCs w:val="0"/>
          <w:spacing w:val="0"/>
          <w:w w:val="100"/>
        </w:rPr>
        <w:t>liczn</w:t>
      </w:r>
      <w:r>
        <w:rPr>
          <w:b w:val="0"/>
          <w:bCs w:val="0"/>
          <w:spacing w:val="2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5"/>
          <w:w w:val="100"/>
        </w:rPr>
        <w:t>D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.U.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83,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0"/>
          <w:w w:val="100"/>
        </w:rPr>
        <w:t>p</w:t>
      </w:r>
      <w:r>
        <w:rPr>
          <w:b w:val="0"/>
          <w:bCs w:val="0"/>
          <w:spacing w:val="0"/>
          <w:w w:val="100"/>
        </w:rPr>
        <w:t>oz.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56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5"/>
          <w:w w:val="100"/>
        </w:rPr>
        <w:t>p</w:t>
      </w:r>
      <w:r>
        <w:rPr>
          <w:b w:val="0"/>
          <w:bCs w:val="0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ź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.).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luczo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dar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nia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lend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jne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8"/>
          <w:w w:val="100"/>
        </w:rPr>
        <w:t>r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edstaw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ono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Tabel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0"/>
          <w:w w:val="100"/>
        </w:rPr>
        <w:t>2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Ter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jak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5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js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</w:r>
    </w:p>
    <w:p>
      <w:pPr>
        <w:spacing w:after="0" w:line="239" w:lineRule="auto"/>
        <w:jc w:val="both"/>
        <w:sectPr>
          <w:type w:val="continuous"/>
          <w:pgSz w:w="11905" w:h="16840"/>
          <w:pgMar w:top="1580" w:bottom="280" w:left="1300" w:right="1300"/>
        </w:sect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70.800003pt;margin-top:277.859985pt;width:494.82pt;height:252.84pt;mso-position-horizontal-relative:page;mso-position-vertical-relative:page;z-index:-859" coordorigin="1416,5557" coordsize="9896,5057">
            <v:shape style="position:absolute;left:1416;top:5557;width:734;height:5057" type="#_x0000_t75">
              <v:imagedata r:id="rId6" o:title=""/>
            </v:shape>
            <v:shape style="position:absolute;left:2150;top:5557;width:1075;height:5057" type="#_x0000_t75">
              <v:imagedata r:id="rId7" o:title=""/>
            </v:shape>
            <v:shape style="position:absolute;left:3226;top:5557;width:1075;height:5057" type="#_x0000_t75">
              <v:imagedata r:id="rId8" o:title=""/>
            </v:shape>
            <v:shape style="position:absolute;left:4301;top:5557;width:1075;height:5057" type="#_x0000_t75">
              <v:imagedata r:id="rId9" o:title=""/>
            </v:shape>
            <v:shape style="position:absolute;left:5376;top:5557;width:1075;height:5057" type="#_x0000_t75">
              <v:imagedata r:id="rId10" o:title=""/>
            </v:shape>
            <v:shape style="position:absolute;left:6451;top:5557;width:1075;height:5057" type="#_x0000_t75">
              <v:imagedata r:id="rId11" o:title=""/>
            </v:shape>
            <v:shape style="position:absolute;left:7526;top:5557;width:1075;height:5057" type="#_x0000_t75">
              <v:imagedata r:id="rId12" o:title=""/>
            </v:shape>
            <v:shape style="position:absolute;left:8602;top:5557;width:1075;height:5057" type="#_x0000_t75">
              <v:imagedata r:id="rId13" o:title=""/>
            </v:shape>
            <v:shape style="position:absolute;left:9677;top:5557;width:1075;height:5057" type="#_x0000_t75">
              <v:imagedata r:id="rId14" o:title=""/>
            </v:shape>
            <v:shape style="position:absolute;left:10752;top:5557;width:560;height:5057" type="#_x0000_t75">
              <v:imagedata r:id="rId15" o:title="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dar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nia,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zost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maturz</w:t>
      </w:r>
      <w:r>
        <w:rPr>
          <w:b w:val="0"/>
          <w:bCs w:val="0"/>
          <w:spacing w:val="4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88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tabeli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d</w:t>
      </w:r>
      <w:r>
        <w:rPr>
          <w:b w:val="0"/>
          <w:bCs w:val="0"/>
          <w:spacing w:val="-1"/>
          <w:w w:val="100"/>
        </w:rPr>
        <w:t>niesion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97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kla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86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której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5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ncie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jest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6"/>
          <w:w w:val="100"/>
        </w:rPr>
        <w:t>(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ł</w:t>
      </w:r>
      <w:r>
        <w:rPr>
          <w:b w:val="0"/>
          <w:bCs w:val="0"/>
          <w:spacing w:val="1"/>
          <w:w w:val="100"/>
        </w:rPr>
        <w:t>y)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1905" w:h="16840"/>
          <w:pgMar w:top="1580" w:bottom="280" w:left="1300" w:right="1300"/>
          <w:cols w:num="4" w:equalWidth="0">
            <w:col w:w="1829" w:space="40"/>
            <w:col w:w="2229" w:space="40"/>
            <w:col w:w="903" w:space="40"/>
            <w:col w:w="4224"/>
          </w:cols>
        </w:sectPr>
      </w:pPr>
    </w:p>
    <w:p>
      <w:pPr>
        <w:spacing w:before="72"/>
        <w:ind w:left="21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ABEL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2.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LU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DARZ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KA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ENDAR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ZA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EGZAMI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ACY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NEGO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</w:r>
    </w:p>
    <w:p>
      <w:pPr>
        <w:spacing w:line="60" w:lineRule="exact" w:before="3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01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3" w:right="10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LASA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ÓR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JES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ZY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35"/>
              <w:ind w:right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MA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URZY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52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ERMIN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right="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YDARZENIE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021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Pierws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kl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sa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39" w:lineRule="auto"/>
              <w:ind w:left="102" w:right="10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lice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drug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asa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technik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9" w:right="19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rekto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Egzami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ronie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39" w:lineRule="auto"/>
              <w:ind w:left="101" w:right="253" w:firstLine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internetowe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ka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olimp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prze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iotow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uprawnia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laureat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fi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zw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lnie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zaminu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matural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daneg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prze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miot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276" w:hRule="exact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 w:before="1"/>
              <w:ind w:left="102" w:right="10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Dru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klasa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lice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54" w:lineRule="exact"/>
              <w:ind w:left="102" w:right="10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trze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kla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technik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 w:before="1"/>
              <w:ind w:left="101" w:right="129" w:hanging="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rekto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Egzami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ronie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internetow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infor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doty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gza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54" w:lineRule="exact"/>
              <w:ind w:left="101" w:right="12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matural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informat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tj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list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rodowis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puter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h,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program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kow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ora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kó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programowania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ród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któr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dokonuj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bor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ws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azuj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klaracji.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768" w:hRule="exact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sierp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rekto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Egzami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ronie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101" w:right="19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internetowe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rmono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przepr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adza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zaminu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matural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(cz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ęś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ust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sz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rok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szk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ln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529" w:hRule="exact"/>
        </w:trPr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sierp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4" w:lineRule="exact"/>
              <w:ind w:left="101" w:right="310" w:hanging="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rekto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Egzami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ronie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internetowe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formacj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sp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obac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ost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owani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warunk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9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for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rzepr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wa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zani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egzamin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mat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potrzeb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1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abs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lwent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spec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aln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potrze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ukac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jn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sprawn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nied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sowan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sp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ni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ora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zagro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zn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722" w:hRule="exact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Trzeci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kl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39" w:lineRule="auto"/>
              <w:ind w:left="102" w:right="36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lice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LUB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czw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rt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klasa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technikum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wrz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0" w:right="1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Ucze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uc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deklaracj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101" w:right="19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iotów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zdawan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minie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maturaln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Deklar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461" w:val="left" w:leader="none"/>
              </w:tabs>
              <w:spacing w:line="254" w:lineRule="exact" w:before="1"/>
              <w:ind w:left="460" w:right="326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rektorowi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ór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iów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uchacz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),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któr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zaj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prz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bezpo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rednio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czeniu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szko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któr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szko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lat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wcze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niejsz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LUB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460" w:val="left" w:leader="none"/>
              </w:tabs>
              <w:spacing w:line="252" w:lineRule="exact"/>
              <w:ind w:left="460" w:right="423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rektorowi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isji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gowej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wzg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miejsce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zam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eszkania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przypadku: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ListParagraph"/>
              <w:numPr>
                <w:ilvl w:val="1"/>
                <w:numId w:val="6"/>
              </w:numPr>
              <w:tabs>
                <w:tab w:pos="724" w:val="left" w:leader="none"/>
              </w:tabs>
              <w:spacing w:line="254" w:lineRule="exact" w:before="15"/>
              <w:ind w:left="724" w:right="433" w:hanging="28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absolwentów,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któr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erz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szko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(uko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czona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wcze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niejsz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latach)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zost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zlikwidowana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lub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przekszt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cona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ListParagraph"/>
              <w:numPr>
                <w:ilvl w:val="1"/>
                <w:numId w:val="6"/>
              </w:numPr>
              <w:tabs>
                <w:tab w:pos="724" w:val="left" w:leader="none"/>
              </w:tabs>
              <w:spacing w:line="254" w:lineRule="exact" w:before="14"/>
              <w:ind w:left="724" w:right="563" w:hanging="28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osób,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óre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wiadectwo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zenia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lice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ogól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okszt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stawie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egzaminów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eksternist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czn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ch.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460" w:val="left" w:leader="none"/>
              </w:tabs>
              <w:spacing w:line="249" w:lineRule="exact"/>
              <w:ind w:left="460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rektorowi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isji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gowej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wzg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460" w:right="37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miejsce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zam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eszkania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przypadku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osób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posiada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cy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wiadectwa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szkolne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granic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uznane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równor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adect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czenia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odpowiednich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polskich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szk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06" w:lineRule="exact" w:before="1"/>
              <w:ind w:left="101" w:right="1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w w:val="99"/>
                <w:sz w:val="18"/>
                <w:szCs w:val="18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single" w:color="000000"/>
              </w:rPr>
              <w:t>Uwaga: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  <w:u w:val="none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Oso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  <w:u w:val="none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mienio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unkcie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ada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ac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niej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grudnia.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Ab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olwent,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któ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  <w:u w:val="none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łę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niejsz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  <w:u w:val="none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latac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  <w:u w:val="none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  <w:u w:val="none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  <w:u w:val="none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  <w:u w:val="none"/>
              </w:rPr>
            </w:r>
          </w:p>
          <w:p>
            <w:pPr>
              <w:pStyle w:val="TableParagraph"/>
              <w:spacing w:line="205" w:lineRule="exact"/>
              <w:ind w:left="100" w:right="1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sk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pnej.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022" w:hRule="exact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4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utego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Ucze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uc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state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deklaracj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101" w:right="33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iotów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zdawan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minie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maturaln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Niez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tatecznej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deklaracji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jest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dnoznaczne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ws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deklaracja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staje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ostateczn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021" w:hRule="exact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52" w:lineRule="exact"/>
              <w:ind w:left="341" w:right="341" w:firstLine="18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mar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(2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iesi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54" w:lineRule="exact"/>
              <w:ind w:left="115" w:right="115" w:firstLine="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rozpoc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pise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ej)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rektor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Centralnej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isji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jnej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ieszcza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39" w:lineRule="auto"/>
              <w:ind w:left="101" w:right="56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stronie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CKE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infor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acj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materi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przyborach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ocnicz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ch,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któ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zdaj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pise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poszczególn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iotów.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53" w:hRule="exact"/>
        </w:trPr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 w:before="1"/>
              <w:ind w:left="101" w:right="1009" w:hanging="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rektor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asza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szkolny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har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nogram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przeprowad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ustnej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turalne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after="0" w:line="252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05" w:h="16840"/>
          <w:pgMar w:top="1340" w:bottom="280" w:left="1200" w:right="1200"/>
        </w:sectPr>
      </w:pPr>
    </w:p>
    <w:p>
      <w:pPr>
        <w:spacing w:line="90" w:lineRule="exact" w:before="6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3" w:hRule="exact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czeniu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szko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aj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Te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mi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ówny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eg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aminu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maturalnego.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574" w:hRule="exact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5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wiec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dodatko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turalnego.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67"/>
              <w:ind w:left="101" w:right="52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(Dla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absolwe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w,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któr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gli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tnej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atural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miotu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lub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miotów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18"/>
                <w:szCs w:val="18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prz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lu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owot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</w:p>
          <w:p>
            <w:pPr>
              <w:pStyle w:val="TableParagraph"/>
              <w:spacing w:line="208" w:lineRule="exact" w:before="1"/>
              <w:ind w:left="1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18"/>
                <w:szCs w:val="18"/>
              </w:rPr>
              <w:t>Udo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18"/>
                <w:szCs w:val="18"/>
              </w:rPr>
              <w:t>um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18"/>
                <w:szCs w:val="18"/>
              </w:rPr>
              <w:t>nto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wniose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liwo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pienia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egzaminu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przed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iotu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lub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przed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otów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czerwcu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rektora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szk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najpó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dniu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od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u.)</w:t>
            </w:r>
          </w:p>
        </w:tc>
      </w:tr>
      <w:tr>
        <w:trPr>
          <w:trHeight w:val="516" w:hRule="exact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koniec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czerwca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ind w:left="199" w:right="20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tek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lipca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Przekazanie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rek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orom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szk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komisje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gowe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wiadec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dojrza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oraz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aneksów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wiadec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dojrza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ci.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458" w:hRule="exact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7"/>
              <w:ind w:left="266" w:right="26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dni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oszenia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ków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maturalnego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Uprawniony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absolwent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rektorowi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szko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wiadczenie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52" w:lineRule="exact" w:before="4"/>
              <w:ind w:left="100" w:right="129" w:firstLine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now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pieniu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maturalnego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danego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iotu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bowi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zkowego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poprawko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65"/>
              <w:ind w:left="101" w:right="35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(Do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lwentów,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tór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atural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łą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18"/>
                <w:szCs w:val="18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jednego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egzaminu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obow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zkoweg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aden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zaminów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obow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uniew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nio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)</w:t>
            </w:r>
          </w:p>
        </w:tc>
      </w:tr>
      <w:tr>
        <w:trPr>
          <w:trHeight w:val="1160" w:hRule="exact"/>
        </w:trPr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sierpi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poprawkowy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maturalnego.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30" w:lineRule="auto" w:before="73"/>
              <w:ind w:left="101" w:right="12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(Dla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absolwe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w,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któr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pili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egzaminu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wsz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tkich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przedmiotów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obow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ych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egza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cznie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jednego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zedmiotu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obow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zkowego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albo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ustnej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dot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osób,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któ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egzamin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zedmiotu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ow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zkowego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sta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iewa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8"/>
                <w:sz w:val="12"/>
                <w:szCs w:val="12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</w:tbl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3" w:lineRule="exact"/>
        <w:ind w:left="21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BJ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Ś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NIENIA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6" w:lineRule="exact" w:before="8"/>
        <w:ind w:left="343" w:right="289" w:hanging="12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8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maj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prz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ś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ej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inu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atu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lnego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najmniej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jednego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przedmiotu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dodatkowego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na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poziomie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rozszerzo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albo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któremu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ten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egzamin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zosta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uniew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nio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position w:val="0"/>
          <w:sz w:val="18"/>
          <w:szCs w:val="18"/>
        </w:rPr>
        <w:t>ni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/>
          <w:bCs/>
          <w:spacing w:val="2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/>
          <w:bCs/>
          <w:spacing w:val="2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prz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tego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</w:r>
    </w:p>
    <w:p>
      <w:pPr>
        <w:spacing w:line="206" w:lineRule="exact" w:before="1"/>
        <w:ind w:left="343" w:right="28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egza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inu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ierpniu.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Zda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cy,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któ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mowa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ej,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ponownie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egzaminu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maturalne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przedmiotu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datkowego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okresie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od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pierwszego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egzaminu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matural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lic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od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ź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zier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ika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roku,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któ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5" w:lineRule="exact"/>
        <w:ind w:left="34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prz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zaminu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matu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al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ego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az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pierwsz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46" w:val="left" w:leader="none"/>
        </w:tabs>
        <w:ind w:left="181" w:right="0" w:firstLine="0"/>
        <w:jc w:val="left"/>
        <w:rPr>
          <w:rFonts w:ascii="Arial Narrow" w:hAnsi="Arial Narrow" w:cs="Arial Narrow" w:eastAsia="Arial Narrow"/>
          <w:sz w:val="19"/>
          <w:szCs w:val="19"/>
        </w:rPr>
      </w:pPr>
      <w:r>
        <w:rPr/>
        <w:pict>
          <v:group style="position:absolute;margin-left:64.959999pt;margin-top:-92.968147pt;width:461.62pt;height:63.1pt;mso-position-horizontal-relative:page;mso-position-vertical-relative:paragraph;z-index:-858" coordorigin="1299,-1859" coordsize="9232,1262">
            <v:group style="position:absolute;left:1309;top:-1849;width:108;height:1242" coordorigin="1309,-1849" coordsize="108,1242">
              <v:shape style="position:absolute;left:1309;top:-1849;width:108;height:1242" coordorigin="1309,-1849" coordsize="108,1242" path="m1417,-1849l1309,-1849,1309,-607,1417,-607,1417,-1849xe" filled="t" fillcolor="#D9D9D9" stroked="f">
                <v:path arrowok="t"/>
                <v:fill type="solid"/>
              </v:shape>
            </v:group>
            <v:group style="position:absolute;left:10414;top:-1849;width:108;height:1242" coordorigin="10414,-1849" coordsize="108,1242">
              <v:shape style="position:absolute;left:10414;top:-1849;width:108;height:1242" coordorigin="10414,-1849" coordsize="108,1242" path="m10522,-1849l10414,-1849,10414,-607,10522,-607,10522,-1849xe" filled="t" fillcolor="#D9D9D9" stroked="f">
                <v:path arrowok="t"/>
                <v:fill type="solid"/>
              </v:shape>
            </v:group>
            <v:group style="position:absolute;left:1417;top:-1849;width:8996;height:208" coordorigin="1417,-1849" coordsize="8996,208">
              <v:shape style="position:absolute;left:1417;top:-1849;width:8996;height:208" coordorigin="1417,-1849" coordsize="8996,208" path="m1417,-1642l10414,-1642,10414,-1849,1417,-1849,1417,-1642xe" filled="t" fillcolor="#D9D9D9" stroked="f">
                <v:path arrowok="t"/>
                <v:fill type="solid"/>
              </v:shape>
            </v:group>
            <v:group style="position:absolute;left:1417;top:-1642;width:8996;height:206" coordorigin="1417,-1642" coordsize="8996,206">
              <v:shape style="position:absolute;left:1417;top:-1642;width:8996;height:206" coordorigin="1417,-1642" coordsize="8996,206" path="m1417,-1435l10414,-1435,10414,-1642,1417,-1642,1417,-1435xe" filled="t" fillcolor="#D9D9D9" stroked="f">
                <v:path arrowok="t"/>
                <v:fill type="solid"/>
              </v:shape>
            </v:group>
            <v:group style="position:absolute;left:1417;top:-1435;width:8996;height:208" coordorigin="1417,-1435" coordsize="8996,208">
              <v:shape style="position:absolute;left:1417;top:-1435;width:8996;height:208" coordorigin="1417,-1435" coordsize="8996,208" path="m1417,-1228l10414,-1228,10414,-1435,1417,-1435,1417,-1228xe" filled="t" fillcolor="#D9D9D9" stroked="f">
                <v:path arrowok="t"/>
                <v:fill type="solid"/>
              </v:shape>
            </v:group>
            <v:group style="position:absolute;left:1417;top:-1228;width:8996;height:206" coordorigin="1417,-1228" coordsize="8996,206">
              <v:shape style="position:absolute;left:1417;top:-1228;width:8996;height:206" coordorigin="1417,-1228" coordsize="8996,206" path="m1417,-1021l10414,-1021,10414,-1228,1417,-1228,1417,-1021xe" filled="t" fillcolor="#D9D9D9" stroked="f">
                <v:path arrowok="t"/>
                <v:fill type="solid"/>
              </v:shape>
            </v:group>
            <v:group style="position:absolute;left:1417;top:-1021;width:8996;height:208" coordorigin="1417,-1021" coordsize="8996,208">
              <v:shape style="position:absolute;left:1417;top:-1021;width:8996;height:208" coordorigin="1417,-1021" coordsize="8996,208" path="m1417,-814l10414,-814,10414,-1021,1417,-1021,1417,-814xe" filled="t" fillcolor="#D9D9D9" stroked="f">
                <v:path arrowok="t"/>
                <v:fill type="solid"/>
              </v:shape>
            </v:group>
            <v:group style="position:absolute;left:1417;top:-814;width:8996;height:206" coordorigin="1417,-814" coordsize="8996,206">
              <v:shape style="position:absolute;left:1417;top:-814;width:8996;height:206" coordorigin="1417,-814" coordsize="8996,206" path="m1417,-607l10414,-607,10414,-814,1417,-814,1417,-607xe" filled="t" fillcolor="#D9D9D9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ab/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O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CENIANIE</w:t>
      </w:r>
      <w:r>
        <w:rPr>
          <w:rFonts w:ascii="Arial Narrow" w:hAnsi="Arial Narrow" w:cs="Arial Narrow" w:eastAsia="Arial Narrow"/>
          <w:b/>
          <w:bCs/>
          <w:spacing w:val="-9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I</w:t>
      </w:r>
      <w:r>
        <w:rPr>
          <w:rFonts w:ascii="Arial Narrow" w:hAnsi="Arial Narrow" w:cs="Arial Narrow" w:eastAsia="Arial Narrow"/>
          <w:b/>
          <w:bCs/>
          <w:spacing w:val="-7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WYNIKI</w:t>
      </w:r>
      <w:r>
        <w:rPr>
          <w:rFonts w:ascii="Arial Narrow" w:hAnsi="Arial Narrow" w:cs="Arial Narrow" w:eastAsia="Arial Narrow"/>
          <w:b/>
          <w:bCs/>
          <w:spacing w:val="-7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EGZAMINU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7"/>
        </w:numPr>
        <w:tabs>
          <w:tab w:pos="541" w:val="left" w:leader="none"/>
        </w:tabs>
        <w:spacing w:line="240" w:lineRule="auto"/>
        <w:ind w:left="541" w:right="250" w:hanging="361"/>
        <w:jc w:val="left"/>
      </w:pPr>
      <w:r>
        <w:rPr>
          <w:b w:val="0"/>
          <w:bCs w:val="0"/>
          <w:spacing w:val="-1"/>
          <w:w w:val="100"/>
        </w:rPr>
        <w:t>Najw</w:t>
      </w:r>
      <w:r>
        <w:rPr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niejs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informacje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dot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ników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egzaminów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przedmiotów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ustnej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ęś</w:t>
      </w:r>
      <w:r>
        <w:rPr>
          <w:b w:val="0"/>
          <w:bCs w:val="0"/>
          <w:spacing w:val="1"/>
          <w:w w:val="100"/>
        </w:rPr>
        <w:t>ci</w:t>
      </w:r>
      <w:r>
        <w:rPr>
          <w:b w:val="0"/>
          <w:bCs w:val="0"/>
          <w:spacing w:val="1"/>
          <w:w w:val="99"/>
        </w:rPr>
        <w:t> </w:t>
      </w:r>
      <w:r>
        <w:rPr>
          <w:b w:val="0"/>
          <w:bCs w:val="0"/>
          <w:spacing w:val="0"/>
          <w:w w:val="100"/>
        </w:rPr>
        <w:t>pise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nej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przedstawiono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Tabeli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4.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8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ABEL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4.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OD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NFORMAC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JE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DOTYCZ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WYNIK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ÓW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EGZ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MIN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MATURAL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EGO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16" w:hRule="exact"/>
        </w:trPr>
        <w:tc>
          <w:tcPr>
            <w:tcW w:w="266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iotu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ustnej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iotu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ind w:right="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pise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274" w:hRule="exact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ocenia?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onkowie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zespo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39" w:lineRule="auto"/>
              <w:ind w:left="102" w:right="19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iotowego,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które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przewodnicz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jest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inator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wpisany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ewidencji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komisji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gowej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01" w:right="19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inator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wpisani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ewidencji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komisji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gowej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16" w:hRule="exact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 w:before="1"/>
              <w:ind w:left="102" w:right="103" w:hanging="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Wed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jest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ocena?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2" w:right="14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jednolite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eria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oceniania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jednolite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eria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oceniania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63" w:hRule="exact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ustala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wynik?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zesp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przedmiotowy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isja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gowa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16" w:hRule="exact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4" w:lineRule="exact"/>
              <w:ind w:left="102" w:right="163" w:hanging="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Kiedy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zdaj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zostaje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poinfor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owa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ynik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?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2" w:right="14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dniu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egzaminu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2" w:right="13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dniu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zenia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16" w:hRule="exact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Jak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jest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nik?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2" w:right="14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procentach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4" w:lineRule="exact"/>
              <w:ind w:left="100" w:right="139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procentach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skali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lowej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1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4"/>
                <w:szCs w:val="14"/>
              </w:rPr>
            </w:r>
          </w:p>
        </w:tc>
      </w:tr>
      <w:tr>
        <w:trPr>
          <w:trHeight w:val="1022" w:hRule="exact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40" w:lineRule="auto"/>
              <w:ind w:left="102" w:right="18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yniku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wiadec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okre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lany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jest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poziom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egzaminu?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4" w:lineRule="exact"/>
              <w:ind w:left="102" w:right="48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przypadku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ustnej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obcego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nowo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tnego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pozio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dwuj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cznym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4" w:lineRule="exact"/>
              <w:ind w:left="100" w:right="30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tak,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owiednio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podstawow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rozsze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zony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albo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przypadku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obce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nowo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dwu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czny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769" w:hRule="exact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102" w:right="61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podw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drodze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dowej?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40" w:lineRule="auto"/>
              <w:ind w:left="102" w:right="17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ustalony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zespó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iotowy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jest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ostateczny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40" w:lineRule="auto"/>
              <w:ind w:left="101" w:right="14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ustalony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okr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jest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ostateczny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05" w:h="16840"/>
          <w:pgMar w:top="1320" w:bottom="280" w:left="1200" w:right="1200"/>
        </w:sectPr>
      </w:pPr>
    </w:p>
    <w:p>
      <w:pPr>
        <w:spacing w:line="202" w:lineRule="exact" w:before="75"/>
        <w:ind w:left="13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BJ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Ś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NIENIA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8" w:lineRule="exact" w:before="6"/>
        <w:ind w:left="263" w:right="190" w:hanging="12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8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iki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ane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przed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iot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naucza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obcy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dr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kie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uczania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któ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mog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prz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łą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czn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ab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lwe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lub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oddzi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dwu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podawane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łą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  <w:t>ie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</w:r>
    </w:p>
    <w:p>
      <w:pPr>
        <w:spacing w:line="204" w:lineRule="exact"/>
        <w:ind w:left="26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procen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ac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.</w:t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7"/>
        </w:numPr>
        <w:tabs>
          <w:tab w:pos="497" w:val="left" w:leader="none"/>
        </w:tabs>
        <w:ind w:left="497" w:right="0" w:hanging="360"/>
        <w:jc w:val="left"/>
      </w:pPr>
      <w:r>
        <w:rPr/>
        <w:pict>
          <v:group style="position:absolute;margin-left:63.979805pt;margin-top:-52.090199pt;width:461.62pt;height:42.4pt;mso-position-horizontal-relative:page;mso-position-vertical-relative:paragraph;z-index:-857" coordorigin="1280,-1042" coordsize="9232,848">
            <v:group style="position:absolute;left:1290;top:-1032;width:108;height:828" coordorigin="1290,-1032" coordsize="108,828">
              <v:shape style="position:absolute;left:1290;top:-1032;width:108;height:828" coordorigin="1290,-1032" coordsize="108,828" path="m1398,-1032l1290,-1032,1290,-204,1398,-204,1398,-1032xe" filled="t" fillcolor="#D9D9D9" stroked="f">
                <v:path arrowok="t"/>
                <v:fill type="solid"/>
              </v:shape>
            </v:group>
            <v:group style="position:absolute;left:10394;top:-1032;width:108;height:828" coordorigin="10394,-1032" coordsize="108,828">
              <v:shape style="position:absolute;left:10394;top:-1032;width:108;height:828" coordorigin="10394,-1032" coordsize="108,828" path="m10502,-1032l10394,-1032,10394,-204,10502,-204,10502,-1032xe" filled="t" fillcolor="#D9D9D9" stroked="f">
                <v:path arrowok="t"/>
                <v:fill type="solid"/>
              </v:shape>
            </v:group>
            <v:group style="position:absolute;left:1398;top:-1032;width:8996;height:206" coordorigin="1398,-1032" coordsize="8996,206">
              <v:shape style="position:absolute;left:1398;top:-1032;width:8996;height:206" coordorigin="1398,-1032" coordsize="8996,206" path="m1398,-825l10394,-825,10394,-1032,1398,-1032,1398,-825xe" filled="t" fillcolor="#D9D9D9" stroked="f">
                <v:path arrowok="t"/>
                <v:fill type="solid"/>
              </v:shape>
            </v:group>
            <v:group style="position:absolute;left:1398;top:-825;width:8996;height:208" coordorigin="1398,-825" coordsize="8996,208">
              <v:shape style="position:absolute;left:1398;top:-825;width:8996;height:208" coordorigin="1398,-825" coordsize="8996,208" path="m1398,-618l10394,-618,10394,-825,1398,-825,1398,-618xe" filled="t" fillcolor="#D9D9D9" stroked="f">
                <v:path arrowok="t"/>
                <v:fill type="solid"/>
              </v:shape>
            </v:group>
            <v:group style="position:absolute;left:1398;top:-618;width:8996;height:206" coordorigin="1398,-618" coordsize="8996,206">
              <v:shape style="position:absolute;left:1398;top:-618;width:8996;height:206" coordorigin="1398,-618" coordsize="8996,206" path="m1398,-411l10394,-411,10394,-618,1398,-618,1398,-411xe" filled="t" fillcolor="#D9D9D9" stroked="f">
                <v:path arrowok="t"/>
                <v:fill type="solid"/>
              </v:shape>
            </v:group>
            <v:group style="position:absolute;left:1398;top:-411;width:8996;height:208" coordorigin="1398,-411" coordsize="8996,208">
              <v:shape style="position:absolute;left:1398;top:-411;width:8996;height:208" coordorigin="1398,-411" coordsize="8996,208" path="m1398,-204l10394,-204,10394,-411,1398,-411,1398,-204xe" filled="t" fillcolor="#D9D9D9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00"/>
        </w:rPr>
        <w:t>Aby</w:t>
      </w:r>
      <w:r>
        <w:rPr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/>
          <w:bCs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usi: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57" w:val="left" w:leader="none"/>
        </w:tabs>
        <w:spacing w:line="240" w:lineRule="auto"/>
        <w:ind w:left="857" w:right="114" w:hanging="361"/>
        <w:jc w:val="both"/>
      </w:pPr>
      <w:r>
        <w:rPr>
          <w:b w:val="0"/>
          <w:bCs w:val="0"/>
          <w:spacing w:val="0"/>
          <w:w w:val="100"/>
        </w:rPr>
        <w:t>otrz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naj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niej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0"/>
          <w:w w:val="100"/>
        </w:rPr>
        <w:t>0%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punktów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liw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uz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egzaminu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dego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bowi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zkowego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ustnej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ś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ej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57" w:val="left" w:leader="none"/>
        </w:tabs>
        <w:ind w:left="857" w:right="0" w:hanging="360"/>
        <w:jc w:val="left"/>
      </w:pPr>
      <w:r>
        <w:rPr>
          <w:b w:val="0"/>
          <w:bCs w:val="0"/>
          <w:spacing w:val="-1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jednego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miotu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dodat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owego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pise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nej.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7"/>
        </w:numPr>
        <w:tabs>
          <w:tab w:pos="465" w:val="left" w:leader="none"/>
        </w:tabs>
        <w:ind w:left="465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Egza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uwa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niezdany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eli: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pStyle w:val="BodyText"/>
        <w:numPr>
          <w:ilvl w:val="1"/>
          <w:numId w:val="7"/>
        </w:numPr>
        <w:tabs>
          <w:tab w:pos="825" w:val="left" w:leader="none"/>
        </w:tabs>
        <w:ind w:left="825" w:right="0" w:hanging="360"/>
        <w:jc w:val="left"/>
      </w:pP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zost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spe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nio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olwiek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warunków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oda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kcie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2.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oraz/lub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25" w:val="left" w:leader="none"/>
        </w:tabs>
        <w:spacing w:line="254" w:lineRule="exact" w:before="1"/>
        <w:ind w:left="825" w:right="146" w:hanging="360"/>
        <w:jc w:val="both"/>
      </w:pP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którego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olwiek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obow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owego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jed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przed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dodatkowego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pise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nej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uniew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niony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albo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trakcie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samego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albo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0" w:lineRule="exact"/>
        <w:ind w:left="370" w:right="0"/>
        <w:jc w:val="center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niku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stwierdzenia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odz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rozw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zywania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zad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podczas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sprawdzania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prac.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465" w:val="left" w:leader="none"/>
        </w:tabs>
        <w:spacing w:line="240" w:lineRule="auto"/>
        <w:ind w:left="465" w:right="146" w:hanging="360"/>
        <w:jc w:val="both"/>
      </w:pPr>
      <w:r>
        <w:rPr>
          <w:b w:val="0"/>
          <w:bCs w:val="0"/>
          <w:spacing w:val="-1"/>
          <w:w w:val="100"/>
        </w:rPr>
        <w:t>Je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eli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zdaj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zda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kt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regokolwiek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obowi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zkowego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tnej,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4"/>
          <w:w w:val="100"/>
        </w:rPr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powinien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rez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ania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kole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nów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tej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samej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sesji,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zgodnie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okre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har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onograme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465" w:val="left" w:leader="none"/>
        </w:tabs>
        <w:spacing w:line="254" w:lineRule="exact"/>
        <w:ind w:left="465" w:right="147" w:hanging="360"/>
        <w:jc w:val="both"/>
      </w:pPr>
      <w:r>
        <w:rPr>
          <w:b w:val="0"/>
          <w:bCs w:val="0"/>
          <w:spacing w:val="0"/>
          <w:w w:val="100"/>
        </w:rPr>
        <w:t>Wyniki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egzaminów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przed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iotów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dodatkow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abs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lwent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puje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dob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owolnie,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ni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ł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zdan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egzaminu.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Odnotowuje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jednak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wiadec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wie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dojrza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ś</w:t>
      </w:r>
      <w:r>
        <w:rPr>
          <w:b w:val="0"/>
          <w:bCs w:val="0"/>
          <w:spacing w:val="0"/>
          <w:w w:val="100"/>
        </w:rPr>
        <w:t>ci.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465" w:val="left" w:leader="none"/>
        </w:tabs>
        <w:spacing w:line="250" w:lineRule="exact"/>
        <w:ind w:left="465" w:right="0" w:hanging="360"/>
        <w:jc w:val="left"/>
      </w:pPr>
      <w:r>
        <w:rPr>
          <w:b w:val="0"/>
          <w:bCs w:val="0"/>
          <w:spacing w:val="0"/>
          <w:w w:val="100"/>
        </w:rPr>
        <w:t>Absolwent,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który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zd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tural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otr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uje</w:t>
      </w:r>
      <w:r>
        <w:rPr>
          <w:b w:val="0"/>
          <w:bCs w:val="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wiadec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wo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dojrz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jego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od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is.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465" w:val="left" w:leader="none"/>
        </w:tabs>
        <w:spacing w:line="239" w:lineRule="auto"/>
        <w:ind w:left="465" w:right="146" w:hanging="360"/>
        <w:jc w:val="both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Ś</w:t>
      </w:r>
      <w:r>
        <w:rPr>
          <w:b w:val="0"/>
          <w:bCs w:val="0"/>
          <w:spacing w:val="-1"/>
          <w:w w:val="100"/>
        </w:rPr>
        <w:t>wiadectw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zawie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owe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wyniki,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jakie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daj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ska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przy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dku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nów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pise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ej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(zarówno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otów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obowi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h,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jak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dodatkowych)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podane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</w:r>
      <w:r>
        <w:rPr>
          <w:b w:val="0"/>
          <w:bCs w:val="0"/>
          <w:spacing w:val="0"/>
          <w:w w:val="100"/>
        </w:rPr>
        <w:t>dwie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liczb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entach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oraz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wynik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skali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cent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lowej.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24" w:val="left" w:leader="none"/>
        </w:tabs>
        <w:spacing w:line="240" w:lineRule="auto"/>
        <w:ind w:left="825" w:right="147" w:hanging="361"/>
        <w:jc w:val="both"/>
      </w:pPr>
      <w:r>
        <w:rPr>
          <w:b w:val="0"/>
          <w:bCs w:val="0"/>
          <w:spacing w:val="0"/>
          <w:w w:val="100"/>
        </w:rPr>
        <w:t>Wynik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centach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setek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punkt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(zaok</w:t>
      </w:r>
      <w:r>
        <w:rPr>
          <w:b w:val="0"/>
          <w:bCs w:val="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1"/>
          <w:w w:val="100"/>
        </w:rPr>
        <w:t>glon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liczb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kowitej),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które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uz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rozw</w:t>
      </w:r>
      <w:r>
        <w:rPr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zanie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arku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zu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inac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jn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przyk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rozwi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matemat</w:t>
      </w:r>
      <w:r>
        <w:rPr>
          <w:b w:val="0"/>
          <w:bCs w:val="0"/>
          <w:spacing w:val="2"/>
          <w:w w:val="100"/>
        </w:rPr>
        <w:t>y</w:t>
      </w:r>
      <w:r>
        <w:rPr>
          <w:b w:val="0"/>
          <w:bCs w:val="0"/>
          <w:spacing w:val="0"/>
          <w:w w:val="100"/>
        </w:rPr>
        <w:t>ki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zi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rozszerzo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zdoby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kt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spo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ród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liw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zdo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ia,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uz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rów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1"/>
          <w:w w:val="100"/>
        </w:rPr>
        <w:t>%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25" w:val="left" w:leader="none"/>
        </w:tabs>
        <w:spacing w:line="240" w:lineRule="auto"/>
        <w:ind w:left="825" w:right="146" w:hanging="360"/>
        <w:jc w:val="both"/>
      </w:pPr>
      <w:r>
        <w:rPr>
          <w:b w:val="0"/>
          <w:bCs w:val="0"/>
          <w:spacing w:val="0"/>
          <w:w w:val="100"/>
        </w:rPr>
        <w:t>Wynik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sk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cent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owej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odsetek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liczby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tów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(zaok</w:t>
      </w:r>
      <w:r>
        <w:rPr>
          <w:b w:val="0"/>
          <w:bCs w:val="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glo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licz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kowitej),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któr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danego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dan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nik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sam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szy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absolwent.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zda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órego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cent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temat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oziomie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rozsze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zonym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nosi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82,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dowie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82%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wsz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stkich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tów,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któr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1"/>
          <w:w w:val="100"/>
        </w:rPr>
        <w:t>pil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aturalnego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matemat</w:t>
      </w:r>
      <w:r>
        <w:rPr>
          <w:b w:val="0"/>
          <w:bCs w:val="0"/>
          <w:spacing w:val="2"/>
          <w:w w:val="100"/>
        </w:rPr>
        <w:t>y</w:t>
      </w:r>
      <w:r>
        <w:rPr>
          <w:b w:val="0"/>
          <w:bCs w:val="0"/>
          <w:spacing w:val="0"/>
          <w:w w:val="100"/>
        </w:rPr>
        <w:t>ki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rozsze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zony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uz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rozwi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b w:val="0"/>
          <w:bCs w:val="0"/>
          <w:spacing w:val="-1"/>
          <w:w w:val="100"/>
        </w:rPr>
        <w:t>za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zad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nik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taki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sam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jak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sz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18%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tów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uz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nik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ż</w:t>
      </w:r>
      <w:r>
        <w:rPr>
          <w:b w:val="0"/>
          <w:bCs w:val="0"/>
          <w:spacing w:val="-1"/>
          <w:w w:val="100"/>
        </w:rPr>
        <w:t>sz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8"/>
        </w:numPr>
        <w:tabs>
          <w:tab w:pos="509" w:val="left" w:leader="none"/>
        </w:tabs>
        <w:ind w:left="509" w:right="0" w:hanging="405"/>
        <w:jc w:val="left"/>
        <w:rPr>
          <w:rFonts w:ascii="Arial Narrow" w:hAnsi="Arial Narrow" w:cs="Arial Narrow" w:eastAsia="Arial Narrow"/>
          <w:sz w:val="19"/>
          <w:szCs w:val="19"/>
        </w:rPr>
      </w:pP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PRAWNIENIA</w:t>
      </w:r>
      <w:r>
        <w:rPr>
          <w:rFonts w:ascii="Arial Narrow" w:hAnsi="Arial Narrow" w:cs="Arial Narrow" w:eastAsia="Arial Narrow"/>
          <w:b/>
          <w:bCs/>
          <w:spacing w:val="-11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LAUREATÓW</w:t>
      </w:r>
      <w:r>
        <w:rPr>
          <w:rFonts w:ascii="Arial Narrow" w:hAnsi="Arial Narrow" w:cs="Arial Narrow" w:eastAsia="Arial Narrow"/>
          <w:b/>
          <w:bCs/>
          <w:spacing w:val="-10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I</w:t>
      </w:r>
      <w:r>
        <w:rPr>
          <w:rFonts w:ascii="Arial Narrow" w:hAnsi="Arial Narrow" w:cs="Arial Narrow" w:eastAsia="Arial Narrow"/>
          <w:b/>
          <w:bCs/>
          <w:spacing w:val="-10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FINALISTÓW</w:t>
      </w:r>
      <w:r>
        <w:rPr>
          <w:rFonts w:ascii="Arial Narrow" w:hAnsi="Arial Narrow" w:cs="Arial Narrow" w:eastAsia="Arial Narrow"/>
          <w:b/>
          <w:bCs/>
          <w:spacing w:val="-11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OLIMPIAD</w:t>
      </w:r>
      <w:r>
        <w:rPr>
          <w:rFonts w:ascii="Arial Narrow" w:hAnsi="Arial Narrow" w:cs="Arial Narrow" w:eastAsia="Arial Narrow"/>
          <w:b/>
          <w:bCs/>
          <w:spacing w:val="-11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PRZEDMIOTOWYCH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19"/>
          <w:szCs w:val="19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8"/>
        </w:numPr>
        <w:tabs>
          <w:tab w:pos="465" w:val="left" w:leader="none"/>
        </w:tabs>
        <w:spacing w:line="239" w:lineRule="auto"/>
        <w:ind w:left="465" w:right="145" w:hanging="360"/>
        <w:jc w:val="both"/>
      </w:pP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szko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ł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nadg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azjalnej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laureatem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finalis</w:t>
      </w:r>
      <w:r>
        <w:rPr>
          <w:b w:val="0"/>
          <w:bCs w:val="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oli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piady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iotowej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jest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zwolnio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maturalnego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danego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zedmiotu,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zgod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unikatem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rektora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CKE.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"/>
        </w:numPr>
        <w:tabs>
          <w:tab w:pos="465" w:val="left" w:leader="none"/>
        </w:tabs>
        <w:spacing w:line="240" w:lineRule="auto"/>
        <w:ind w:left="465" w:right="141" w:hanging="361"/>
        <w:jc w:val="both"/>
      </w:pPr>
      <w:r>
        <w:rPr>
          <w:b w:val="0"/>
          <w:bCs w:val="0"/>
          <w:spacing w:val="0"/>
          <w:w w:val="100"/>
        </w:rPr>
        <w:t>Uprawnienie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okre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lone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pkt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guje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turz</w:t>
      </w:r>
      <w:r>
        <w:rPr>
          <w:b w:val="0"/>
          <w:bCs w:val="0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równi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wówczas,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gdy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jest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laureatem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finalist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olimpia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miotu,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nauc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szkole,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b w:val="0"/>
          <w:bCs w:val="0"/>
          <w:spacing w:val="-1"/>
          <w:w w:val="100"/>
        </w:rPr>
        <w:t>cz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"/>
        </w:numPr>
        <w:tabs>
          <w:tab w:pos="465" w:val="left" w:leader="none"/>
        </w:tabs>
        <w:spacing w:line="239" w:lineRule="auto"/>
        <w:ind w:left="465" w:right="147" w:hanging="360"/>
        <w:jc w:val="both"/>
      </w:pP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pó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ź</w:t>
      </w:r>
      <w:r>
        <w:rPr>
          <w:b w:val="0"/>
          <w:bCs w:val="0"/>
          <w:spacing w:val="0"/>
          <w:w w:val="100"/>
        </w:rPr>
        <w:t>niej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odnie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przed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inem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maturaln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laureat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finalista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olimpia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iotowej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dok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deklaracji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ostatecznej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zakresie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którego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zost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laureatem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finalis</w:t>
      </w:r>
      <w:r>
        <w:rPr>
          <w:b w:val="0"/>
          <w:bCs w:val="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b w:val="0"/>
          <w:bCs w:val="0"/>
          <w:spacing w:val="-1"/>
          <w:w w:val="100"/>
        </w:rPr>
        <w:t>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8"/>
        </w:numPr>
        <w:tabs>
          <w:tab w:pos="825" w:val="left" w:leader="none"/>
        </w:tabs>
        <w:spacing w:line="240" w:lineRule="auto"/>
        <w:ind w:left="825" w:right="146" w:hanging="361"/>
        <w:jc w:val="both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bra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egzamin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tego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jako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kolej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dodatkowy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od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warunkie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ogólna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liczba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iotów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zdawan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doda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kowe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przek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acza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sz</w:t>
      </w:r>
      <w:r>
        <w:rPr>
          <w:b w:val="0"/>
          <w:bCs w:val="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ciu)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8"/>
        </w:numPr>
        <w:tabs>
          <w:tab w:pos="825" w:val="left" w:leader="none"/>
        </w:tabs>
        <w:spacing w:line="240" w:lineRule="auto"/>
        <w:ind w:left="825" w:right="147" w:hanging="360"/>
        <w:jc w:val="both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wskazany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deklaracji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(zarówno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obow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dodatko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ten,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którego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zost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laureatem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finalis</w:t>
      </w:r>
      <w:r>
        <w:rPr>
          <w:b w:val="0"/>
          <w:bCs w:val="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8"/>
        </w:numPr>
        <w:tabs>
          <w:tab w:pos="825" w:val="left" w:leader="none"/>
        </w:tabs>
        <w:spacing w:line="254" w:lineRule="exact" w:before="1"/>
        <w:ind w:left="825" w:right="146" w:hanging="360"/>
        <w:jc w:val="both"/>
      </w:pP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poz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ego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nowo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ż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nego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jako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dod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tkowego,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eli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zost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laureatem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finalis</w:t>
      </w:r>
      <w:r>
        <w:rPr>
          <w:b w:val="0"/>
          <w:bCs w:val="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oli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piady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obc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go.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4" w:lineRule="exact"/>
        <w:ind w:left="465" w:right="145" w:firstLine="0"/>
        <w:jc w:val="left"/>
      </w:pPr>
      <w:r>
        <w:rPr>
          <w:b w:val="0"/>
          <w:bCs w:val="0"/>
          <w:spacing w:val="0"/>
          <w:w w:val="100"/>
        </w:rPr>
        <w:t>Maturz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ada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stosow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wniosek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przewodni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cego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spo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inac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0"/>
          <w:w w:val="100"/>
        </w:rPr>
        <w:t>nego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ktora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szko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niez</w:t>
      </w:r>
      <w:r>
        <w:rPr>
          <w:b w:val="0"/>
          <w:bCs w:val="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ocznie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infor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uje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fakcie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komis</w:t>
      </w:r>
      <w:r>
        <w:rPr>
          <w:b w:val="0"/>
          <w:bCs w:val="0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okr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"/>
        </w:numPr>
        <w:tabs>
          <w:tab w:pos="465" w:val="left" w:leader="none"/>
        </w:tabs>
        <w:spacing w:line="254" w:lineRule="exact"/>
        <w:ind w:left="465" w:right="141" w:hanging="361"/>
        <w:jc w:val="both"/>
      </w:pP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zwolnio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dzie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wiadec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wie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dojrz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rub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danego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wpisane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owo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powiedn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„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wolnio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„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lniona”,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ks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alny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yn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tj.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9" w:lineRule="exact"/>
        <w:ind w:left="465"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-2"/>
          <w:w w:val="100"/>
        </w:rPr>
        <w:t>„</w:t>
      </w:r>
      <w:r>
        <w:rPr>
          <w:b w:val="0"/>
          <w:bCs w:val="0"/>
          <w:spacing w:val="0"/>
          <w:w w:val="100"/>
        </w:rPr>
        <w:t>100</w:t>
      </w:r>
      <w:r>
        <w:rPr>
          <w:b w:val="0"/>
          <w:bCs w:val="0"/>
          <w:spacing w:val="-1"/>
          <w:w w:val="100"/>
        </w:rPr>
        <w:t>%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(wynik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ocent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oraz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„100”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skali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cent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lowej)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oraz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informac</w:t>
      </w:r>
      <w:r>
        <w:rPr>
          <w:b w:val="0"/>
          <w:bCs w:val="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ind w:left="465" w:right="0"/>
        <w:jc w:val="left"/>
      </w:pP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ule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laureata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finalis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"/>
        </w:numPr>
        <w:tabs>
          <w:tab w:pos="465" w:val="left" w:leader="none"/>
        </w:tabs>
        <w:ind w:left="465" w:right="0" w:hanging="360"/>
        <w:jc w:val="left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pad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obcego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nowo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ż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nego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zdawanego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jako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doda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ko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0" w:lineRule="auto"/>
        <w:ind w:left="465" w:right="42"/>
        <w:jc w:val="left"/>
      </w:pP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zwolnienie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dzie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równoznaczne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uzyskani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szego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wyniku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wskazan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deklaracji.</w:t>
      </w:r>
      <w:r>
        <w:rPr>
          <w:b w:val="0"/>
          <w:bCs w:val="0"/>
          <w:spacing w:val="0"/>
          <w:w w:val="100"/>
        </w:rPr>
      </w:r>
    </w:p>
    <w:p>
      <w:pPr>
        <w:spacing w:after="0" w:line="240" w:lineRule="auto"/>
        <w:jc w:val="left"/>
        <w:sectPr>
          <w:pgSz w:w="11905" w:h="16840"/>
          <w:pgMar w:top="440" w:bottom="280" w:left="1260" w:right="1320"/>
        </w:sectPr>
      </w:pPr>
    </w:p>
    <w:p>
      <w:pPr>
        <w:numPr>
          <w:ilvl w:val="0"/>
          <w:numId w:val="9"/>
        </w:numPr>
        <w:tabs>
          <w:tab w:pos="477" w:val="left" w:leader="none"/>
        </w:tabs>
        <w:spacing w:before="74"/>
        <w:ind w:left="47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Egza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uwa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niezdany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eli: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pStyle w:val="BodyText"/>
        <w:numPr>
          <w:ilvl w:val="1"/>
          <w:numId w:val="9"/>
        </w:numPr>
        <w:tabs>
          <w:tab w:pos="836" w:val="left" w:leader="none"/>
        </w:tabs>
        <w:ind w:left="837" w:right="0" w:hanging="360"/>
        <w:jc w:val="left"/>
      </w:pP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zost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spe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nio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olwiek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warunków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oda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kcie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2.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oraz/lub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"/>
        </w:numPr>
        <w:tabs>
          <w:tab w:pos="837" w:val="left" w:leader="none"/>
        </w:tabs>
        <w:spacing w:line="254" w:lineRule="exact" w:before="1"/>
        <w:ind w:left="837" w:right="114" w:hanging="360"/>
        <w:jc w:val="both"/>
      </w:pP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którego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olwiek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obow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owego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jed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przed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dodatkowego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pise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nej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uniew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niony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albo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trakcie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samego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albo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0" w:lineRule="exact"/>
        <w:ind w:left="414" w:right="0"/>
        <w:jc w:val="center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niku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stwierdzenia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odz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rozw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zywania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zad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podczas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sprawdzania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prac.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"/>
        </w:numPr>
        <w:tabs>
          <w:tab w:pos="476" w:val="left" w:leader="none"/>
        </w:tabs>
        <w:spacing w:line="240" w:lineRule="auto"/>
        <w:ind w:left="476" w:right="114" w:hanging="360"/>
        <w:jc w:val="both"/>
      </w:pPr>
      <w:r>
        <w:rPr>
          <w:b w:val="0"/>
          <w:bCs w:val="0"/>
          <w:spacing w:val="-1"/>
          <w:w w:val="100"/>
        </w:rPr>
        <w:t>Je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eli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zdaj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zda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kt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regokolwiek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obowi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zkowego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tnej,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4"/>
          <w:w w:val="100"/>
        </w:rPr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powinien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rez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ania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kole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nów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tej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samej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sesji,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zgodnie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okre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har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onograme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"/>
        </w:numPr>
        <w:tabs>
          <w:tab w:pos="476" w:val="left" w:leader="none"/>
        </w:tabs>
        <w:spacing w:line="254" w:lineRule="exact"/>
        <w:ind w:left="476" w:right="115" w:hanging="360"/>
        <w:jc w:val="both"/>
      </w:pPr>
      <w:r>
        <w:rPr>
          <w:b w:val="0"/>
          <w:bCs w:val="0"/>
          <w:spacing w:val="0"/>
          <w:w w:val="100"/>
        </w:rPr>
        <w:t>Wyniki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egzaminów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przed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iotów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dodatkow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abs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lwent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puje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dob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owolnie,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ni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ł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zdan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egzaminu.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Odnotowuje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jednak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wiadec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wie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dojrza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ś</w:t>
      </w:r>
      <w:r>
        <w:rPr>
          <w:b w:val="0"/>
          <w:bCs w:val="0"/>
          <w:spacing w:val="0"/>
          <w:w w:val="100"/>
        </w:rPr>
        <w:t>ci.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"/>
        </w:numPr>
        <w:tabs>
          <w:tab w:pos="476" w:val="left" w:leader="none"/>
        </w:tabs>
        <w:spacing w:line="250" w:lineRule="exact"/>
        <w:ind w:left="476" w:right="0" w:hanging="360"/>
        <w:jc w:val="left"/>
      </w:pPr>
      <w:r>
        <w:rPr>
          <w:b w:val="0"/>
          <w:bCs w:val="0"/>
          <w:spacing w:val="0"/>
          <w:w w:val="100"/>
        </w:rPr>
        <w:t>Absolwent,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który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zd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tural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otr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uje</w:t>
      </w:r>
      <w:r>
        <w:rPr>
          <w:b w:val="0"/>
          <w:bCs w:val="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wiadec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wo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dojrz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jego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od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is.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"/>
        </w:numPr>
        <w:tabs>
          <w:tab w:pos="476" w:val="left" w:leader="none"/>
        </w:tabs>
        <w:spacing w:line="239" w:lineRule="auto"/>
        <w:ind w:left="476" w:right="114" w:hanging="360"/>
        <w:jc w:val="both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Ś</w:t>
      </w:r>
      <w:r>
        <w:rPr>
          <w:b w:val="0"/>
          <w:bCs w:val="0"/>
          <w:spacing w:val="-1"/>
          <w:w w:val="100"/>
        </w:rPr>
        <w:t>wiadectw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zawie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owe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wyniki,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jakie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daj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ska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przy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dku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nów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cz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pise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ej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(zarówno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otów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obowi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h,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jak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dodatkowych)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podane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</w:r>
      <w:r>
        <w:rPr>
          <w:b w:val="0"/>
          <w:bCs w:val="0"/>
          <w:spacing w:val="0"/>
          <w:w w:val="100"/>
        </w:rPr>
        <w:t>dwie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liczb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entach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oraz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wynik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skali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cent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lowej.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"/>
        </w:numPr>
        <w:tabs>
          <w:tab w:pos="837" w:val="left" w:leader="none"/>
        </w:tabs>
        <w:spacing w:line="240" w:lineRule="auto"/>
        <w:ind w:left="837" w:right="114" w:hanging="361"/>
        <w:jc w:val="both"/>
      </w:pPr>
      <w:r>
        <w:rPr>
          <w:b w:val="0"/>
          <w:bCs w:val="0"/>
          <w:spacing w:val="0"/>
          <w:w w:val="100"/>
        </w:rPr>
        <w:t>Wynik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centach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setek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punkt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(zaok</w:t>
      </w:r>
      <w:r>
        <w:rPr>
          <w:b w:val="0"/>
          <w:bCs w:val="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1"/>
          <w:w w:val="100"/>
        </w:rPr>
        <w:t>glon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liczb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kowitej),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które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uz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rozw</w:t>
      </w:r>
      <w:r>
        <w:rPr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zanie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arku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zu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inac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jn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przyk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rozwi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matemat</w:t>
      </w:r>
      <w:r>
        <w:rPr>
          <w:b w:val="0"/>
          <w:bCs w:val="0"/>
          <w:spacing w:val="2"/>
          <w:w w:val="100"/>
        </w:rPr>
        <w:t>y</w:t>
      </w:r>
      <w:r>
        <w:rPr>
          <w:b w:val="0"/>
          <w:bCs w:val="0"/>
          <w:spacing w:val="0"/>
          <w:w w:val="100"/>
        </w:rPr>
        <w:t>ki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zi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rozszerzo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zdoby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kt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spo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ród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liw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zdo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ia,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uz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rów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1"/>
          <w:w w:val="100"/>
        </w:rPr>
        <w:t>%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"/>
        </w:numPr>
        <w:tabs>
          <w:tab w:pos="837" w:val="left" w:leader="none"/>
        </w:tabs>
        <w:spacing w:line="240" w:lineRule="auto"/>
        <w:ind w:left="837" w:right="113" w:hanging="360"/>
        <w:jc w:val="both"/>
      </w:pPr>
      <w:r>
        <w:rPr>
          <w:b w:val="0"/>
          <w:bCs w:val="0"/>
          <w:spacing w:val="0"/>
          <w:w w:val="100"/>
        </w:rPr>
        <w:t>Wynik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sk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cent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owej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odsetek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liczby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tów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(zaok</w:t>
      </w:r>
      <w:r>
        <w:rPr>
          <w:b w:val="0"/>
          <w:bCs w:val="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glo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licz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kowitej),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któr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danego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dan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nik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sam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szy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absolwent.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zda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órego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cent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temat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oziomie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rozsze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zonym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nosi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82,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dowie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82%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wsz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stkich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tów,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któr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-1"/>
          <w:w w:val="100"/>
        </w:rPr>
        <w:t>pil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aturalnego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matemat</w:t>
      </w:r>
      <w:r>
        <w:rPr>
          <w:b w:val="0"/>
          <w:bCs w:val="0"/>
          <w:spacing w:val="2"/>
          <w:w w:val="100"/>
        </w:rPr>
        <w:t>y</w:t>
      </w:r>
      <w:r>
        <w:rPr>
          <w:b w:val="0"/>
          <w:bCs w:val="0"/>
          <w:spacing w:val="0"/>
          <w:w w:val="100"/>
        </w:rPr>
        <w:t>ki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rozsze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zony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uz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rozwi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b w:val="0"/>
          <w:bCs w:val="0"/>
          <w:spacing w:val="-1"/>
          <w:w w:val="100"/>
        </w:rPr>
        <w:t>za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zad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nik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taki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sam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jak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sz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18%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tów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uz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nik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ż</w:t>
      </w:r>
      <w:r>
        <w:rPr>
          <w:b w:val="0"/>
          <w:bCs w:val="0"/>
          <w:spacing w:val="-1"/>
          <w:w w:val="100"/>
        </w:rPr>
        <w:t>sz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0"/>
        </w:numPr>
        <w:tabs>
          <w:tab w:pos="477" w:val="left" w:leader="none"/>
        </w:tabs>
        <w:ind w:left="477" w:right="0" w:hanging="360"/>
        <w:jc w:val="left"/>
        <w:rPr>
          <w:rFonts w:ascii="Arial Narrow" w:hAnsi="Arial Narrow" w:cs="Arial Narrow" w:eastAsia="Arial Narrow"/>
          <w:sz w:val="19"/>
          <w:szCs w:val="19"/>
        </w:rPr>
      </w:pP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P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RAWNI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NIA</w:t>
      </w:r>
      <w:r>
        <w:rPr>
          <w:rFonts w:ascii="Arial Narrow" w:hAnsi="Arial Narrow" w:cs="Arial Narrow" w:eastAsia="Arial Narrow"/>
          <w:b/>
          <w:bCs/>
          <w:spacing w:val="-11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LAUR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ATÓW</w:t>
      </w:r>
      <w:r>
        <w:rPr>
          <w:rFonts w:ascii="Arial Narrow" w:hAnsi="Arial Narrow" w:cs="Arial Narrow" w:eastAsia="Arial Narrow"/>
          <w:b/>
          <w:bCs/>
          <w:spacing w:val="-10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I</w:t>
      </w:r>
      <w:r>
        <w:rPr>
          <w:rFonts w:ascii="Arial Narrow" w:hAnsi="Arial Narrow" w:cs="Arial Narrow" w:eastAsia="Arial Narrow"/>
          <w:b/>
          <w:bCs/>
          <w:spacing w:val="-10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FINA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19"/>
          <w:szCs w:val="19"/>
        </w:rPr>
        <w:t>L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I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S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TÓW</w:t>
      </w:r>
      <w:r>
        <w:rPr>
          <w:rFonts w:ascii="Arial Narrow" w:hAnsi="Arial Narrow" w:cs="Arial Narrow" w:eastAsia="Arial Narrow"/>
          <w:b/>
          <w:bCs/>
          <w:spacing w:val="-11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OLIM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P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I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AD</w:t>
      </w:r>
      <w:r>
        <w:rPr>
          <w:rFonts w:ascii="Arial Narrow" w:hAnsi="Arial Narrow" w:cs="Arial Narrow" w:eastAsia="Arial Narrow"/>
          <w:b/>
          <w:bCs/>
          <w:spacing w:val="-11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P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RZ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19"/>
          <w:szCs w:val="19"/>
        </w:rPr>
        <w:t>D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MIOTOW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Y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CH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19"/>
          <w:szCs w:val="19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0"/>
        </w:numPr>
        <w:tabs>
          <w:tab w:pos="477" w:val="left" w:leader="none"/>
        </w:tabs>
        <w:spacing w:line="239" w:lineRule="auto"/>
        <w:ind w:left="477" w:right="113" w:hanging="360"/>
        <w:jc w:val="both"/>
      </w:pP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szko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ł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nadg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azjalnej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laureatem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finalis</w:t>
      </w:r>
      <w:r>
        <w:rPr>
          <w:b w:val="0"/>
          <w:bCs w:val="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oli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piady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iotowej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jest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zwolnio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maturalnego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danego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zedmiotu,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zgod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unikatem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rektora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CKE.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477" w:val="left" w:leader="none"/>
        </w:tabs>
        <w:ind w:left="477" w:right="109" w:hanging="361"/>
        <w:jc w:val="both"/>
      </w:pPr>
      <w:r>
        <w:rPr>
          <w:b w:val="0"/>
          <w:bCs w:val="0"/>
          <w:spacing w:val="0"/>
          <w:w w:val="100"/>
        </w:rPr>
        <w:t>Uprawnienie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okre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lone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pkt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guje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turz</w:t>
      </w:r>
      <w:r>
        <w:rPr>
          <w:b w:val="0"/>
          <w:bCs w:val="0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równi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wówczas,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gdy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jest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laureatem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finalist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olimpia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miotu,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nauc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szkole,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b w:val="0"/>
          <w:bCs w:val="0"/>
          <w:spacing w:val="-1"/>
          <w:w w:val="100"/>
        </w:rPr>
        <w:t>cz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477" w:val="left" w:leader="none"/>
        </w:tabs>
        <w:spacing w:line="239" w:lineRule="auto"/>
        <w:ind w:left="477" w:right="115" w:hanging="360"/>
        <w:jc w:val="both"/>
      </w:pP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pó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ź</w:t>
      </w:r>
      <w:r>
        <w:rPr>
          <w:b w:val="0"/>
          <w:bCs w:val="0"/>
          <w:spacing w:val="0"/>
          <w:w w:val="100"/>
        </w:rPr>
        <w:t>niej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odnie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przed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inem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maturaln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laureat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finalista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olimpia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iotowej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dok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deklaracji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ostatecznej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zakresie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którego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zost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laureatem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finalis</w:t>
      </w:r>
      <w:r>
        <w:rPr>
          <w:b w:val="0"/>
          <w:bCs w:val="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ż</w:t>
      </w:r>
      <w:r>
        <w:rPr>
          <w:b w:val="0"/>
          <w:bCs w:val="0"/>
          <w:spacing w:val="-1"/>
          <w:w w:val="100"/>
        </w:rPr>
        <w:t>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10"/>
        </w:numPr>
        <w:tabs>
          <w:tab w:pos="836" w:val="left" w:leader="none"/>
        </w:tabs>
        <w:spacing w:line="240" w:lineRule="auto"/>
        <w:ind w:left="837" w:right="114" w:hanging="361"/>
        <w:jc w:val="both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bra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egzamin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tego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jako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kolej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dodatkowy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od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warunkie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ż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ogólna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liczba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iotów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zdawan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doda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kowe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nie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przek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acza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sz</w:t>
      </w:r>
      <w:r>
        <w:rPr>
          <w:b w:val="0"/>
          <w:bCs w:val="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ciu)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10"/>
        </w:numPr>
        <w:tabs>
          <w:tab w:pos="837" w:val="left" w:leader="none"/>
        </w:tabs>
        <w:spacing w:line="240" w:lineRule="auto"/>
        <w:ind w:left="837" w:right="115" w:hanging="360"/>
        <w:jc w:val="both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wskazany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deklaracji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(zarówno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obow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zkowy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dodatko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ten,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którego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zost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laureatem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finalis</w:t>
      </w:r>
      <w:r>
        <w:rPr>
          <w:b w:val="0"/>
          <w:bCs w:val="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10"/>
        </w:numPr>
        <w:tabs>
          <w:tab w:pos="837" w:val="left" w:leader="none"/>
        </w:tabs>
        <w:spacing w:line="254" w:lineRule="exact" w:before="1"/>
        <w:ind w:left="837" w:right="114" w:hanging="360"/>
        <w:jc w:val="both"/>
      </w:pP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ć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poz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ego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nowo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ż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nego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jako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dod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tkowego,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eli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zost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laureatem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finalis</w:t>
      </w:r>
      <w:r>
        <w:rPr>
          <w:b w:val="0"/>
          <w:bCs w:val="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oli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piady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obc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go.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4" w:lineRule="exact"/>
        <w:ind w:left="477" w:right="114" w:firstLine="0"/>
        <w:jc w:val="left"/>
      </w:pPr>
      <w:r>
        <w:rPr>
          <w:b w:val="0"/>
          <w:bCs w:val="0"/>
          <w:spacing w:val="0"/>
          <w:w w:val="100"/>
        </w:rPr>
        <w:t>Maturz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ada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stosow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wniosek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przewodni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cego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spo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nac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0"/>
          <w:w w:val="100"/>
        </w:rPr>
        <w:t>nego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ktora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szko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któ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niez</w:t>
      </w:r>
      <w:r>
        <w:rPr>
          <w:b w:val="0"/>
          <w:bCs w:val="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ocznie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infor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uje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fakcie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komis</w:t>
      </w:r>
      <w:r>
        <w:rPr>
          <w:b w:val="0"/>
          <w:bCs w:val="0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okr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477" w:val="left" w:leader="none"/>
        </w:tabs>
        <w:spacing w:line="254" w:lineRule="exact"/>
        <w:ind w:left="477" w:right="109" w:hanging="361"/>
        <w:jc w:val="both"/>
      </w:pPr>
      <w:r>
        <w:rPr>
          <w:b w:val="0"/>
          <w:bCs w:val="0"/>
          <w:spacing w:val="0"/>
          <w:w w:val="100"/>
        </w:rPr>
        <w:t>Absolwent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zwolnio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dzie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wiadec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wie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dojrz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rub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danego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prze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iotu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wpisane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owo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powiedn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„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wolnio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„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lniona”,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ks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alny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yn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tj.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9" w:lineRule="exact"/>
        <w:ind w:left="477"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-2"/>
          <w:w w:val="100"/>
        </w:rPr>
        <w:t>„</w:t>
      </w:r>
      <w:r>
        <w:rPr>
          <w:b w:val="0"/>
          <w:bCs w:val="0"/>
          <w:spacing w:val="0"/>
          <w:w w:val="100"/>
        </w:rPr>
        <w:t>100</w:t>
      </w:r>
      <w:r>
        <w:rPr>
          <w:b w:val="0"/>
          <w:bCs w:val="0"/>
          <w:spacing w:val="-1"/>
          <w:w w:val="100"/>
        </w:rPr>
        <w:t>%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(wynik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ocent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oraz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„100”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skali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cent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lowej)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oraz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informac</w:t>
      </w:r>
      <w:r>
        <w:rPr>
          <w:b w:val="0"/>
          <w:bCs w:val="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ind w:left="477" w:right="0"/>
        <w:jc w:val="left"/>
      </w:pP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ule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laureata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lub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finalis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477" w:val="left" w:leader="none"/>
        </w:tabs>
        <w:ind w:left="477" w:right="0" w:hanging="360"/>
        <w:jc w:val="left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pad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obcego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nowo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ż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nego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zdawanego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jako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iot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doda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ko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477" w:right="113"/>
        <w:jc w:val="left"/>
      </w:pP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zwolnienie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0"/>
          <w:w w:val="100"/>
        </w:rPr>
        <w:t>dzie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równoznaczne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uzyskani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ę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szego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wyniku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pozio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wskazan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deklaracji.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5" w:h="16840"/>
          <w:pgMar w:top="1340" w:bottom="280" w:left="1300" w:right="1300"/>
        </w:sectPr>
      </w:pPr>
    </w:p>
    <w:p>
      <w:pPr>
        <w:numPr>
          <w:ilvl w:val="0"/>
          <w:numId w:val="11"/>
        </w:numPr>
        <w:tabs>
          <w:tab w:pos="477" w:val="left" w:leader="none"/>
        </w:tabs>
        <w:spacing w:before="76"/>
        <w:ind w:left="477" w:right="0" w:hanging="360"/>
        <w:jc w:val="left"/>
        <w:rPr>
          <w:rFonts w:ascii="Arial Narrow" w:hAnsi="Arial Narrow" w:cs="Arial Narrow" w:eastAsia="Arial Narrow"/>
          <w:sz w:val="19"/>
          <w:szCs w:val="19"/>
        </w:rPr>
      </w:pP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U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P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RAWNI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NIA</w:t>
      </w:r>
      <w:r>
        <w:rPr>
          <w:rFonts w:ascii="Arial Narrow" w:hAnsi="Arial Narrow" w:cs="Arial Narrow" w:eastAsia="Arial Narrow"/>
          <w:b/>
          <w:bCs/>
          <w:spacing w:val="-12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AB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S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OLW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NTÓW</w:t>
      </w:r>
      <w:r>
        <w:rPr>
          <w:rFonts w:ascii="Arial Narrow" w:hAnsi="Arial Narrow" w:cs="Arial Narrow" w:eastAsia="Arial Narrow"/>
          <w:b/>
          <w:bCs/>
          <w:spacing w:val="-12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ZE</w:t>
      </w:r>
      <w:r>
        <w:rPr>
          <w:rFonts w:ascii="Arial Narrow" w:hAnsi="Arial Narrow" w:cs="Arial Narrow" w:eastAsia="Arial Narrow"/>
          <w:b/>
          <w:bCs/>
          <w:spacing w:val="-12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S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P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CJALN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Y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MI</w:t>
      </w:r>
      <w:r>
        <w:rPr>
          <w:rFonts w:ascii="Arial Narrow" w:hAnsi="Arial Narrow" w:cs="Arial Narrow" w:eastAsia="Arial Narrow"/>
          <w:b/>
          <w:bCs/>
          <w:spacing w:val="-12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P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19"/>
          <w:szCs w:val="19"/>
        </w:rPr>
        <w:t>O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TRZ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19"/>
          <w:szCs w:val="19"/>
        </w:rPr>
        <w:t>B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AMI</w:t>
      </w:r>
      <w:r>
        <w:rPr>
          <w:rFonts w:ascii="Arial Narrow" w:hAnsi="Arial Narrow" w:cs="Arial Narrow" w:eastAsia="Arial Narrow"/>
          <w:b/>
          <w:bCs/>
          <w:spacing w:val="-12"/>
          <w:w w:val="100"/>
          <w:sz w:val="19"/>
          <w:szCs w:val="19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DUKAC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Y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JN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19"/>
          <w:szCs w:val="19"/>
        </w:rPr>
        <w:t>Y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19"/>
          <w:szCs w:val="19"/>
        </w:rPr>
        <w:t>MI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1"/>
        </w:numPr>
        <w:tabs>
          <w:tab w:pos="477" w:val="left" w:leader="none"/>
        </w:tabs>
        <w:spacing w:line="240" w:lineRule="auto"/>
        <w:ind w:left="477" w:right="214" w:hanging="360"/>
        <w:jc w:val="both"/>
      </w:pPr>
      <w:r>
        <w:rPr>
          <w:b w:val="0"/>
          <w:bCs w:val="0"/>
          <w:spacing w:val="0"/>
          <w:w w:val="100"/>
        </w:rPr>
        <w:t>Absolwenci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ze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spe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jalnymi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potrzeb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edukac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jn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niepe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nosprawni,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niedost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sowani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spo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ecznie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az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gro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eni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niedostosowaniem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sp</w:t>
      </w:r>
      <w:r>
        <w:rPr>
          <w:b w:val="0"/>
          <w:bCs w:val="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ę</w:t>
      </w:r>
      <w:r>
        <w:rPr>
          <w:b w:val="0"/>
          <w:bCs w:val="0"/>
          <w:spacing w:val="0"/>
          <w:w w:val="100"/>
        </w:rPr>
        <w:t>puj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egzaminu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nego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zgodnie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gól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har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onogramem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ug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bowi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zuj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jn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ch,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warunkach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ach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dostosowan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otrzeb.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"/>
        </w:numPr>
        <w:tabs>
          <w:tab w:pos="477" w:val="left" w:leader="none"/>
        </w:tabs>
        <w:spacing w:line="252" w:lineRule="exact" w:before="3"/>
        <w:ind w:left="477" w:right="215" w:hanging="360"/>
        <w:jc w:val="both"/>
      </w:pPr>
      <w:r>
        <w:rPr>
          <w:b w:val="0"/>
          <w:bCs w:val="0"/>
          <w:spacing w:val="0"/>
          <w:w w:val="100"/>
        </w:rPr>
        <w:t>Dostosowanie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warunków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przepr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wadzania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egzaminu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turalne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gu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podstawie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ku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entów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okre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lon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Tabeli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5.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47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ABEL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5.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RU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ABSO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ÓRY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PRZ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YS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Ł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UGU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JE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OSOWANI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ÓW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EG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AMIN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MATURA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4"/>
          <w:szCs w:val="14"/>
        </w:rPr>
        <w:t>NEGO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4"/>
          <w:szCs w:val="14"/>
        </w:rPr>
      </w:r>
    </w:p>
    <w:p>
      <w:pPr>
        <w:spacing w:line="60" w:lineRule="exact" w:before="4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4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1" w:hRule="exact"/>
        </w:trPr>
        <w:tc>
          <w:tcPr>
            <w:tcW w:w="2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/>
              <w:ind w:left="94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1"/>
                <w:szCs w:val="21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UM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NT</w:t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/>
              <w:ind w:left="243" w:right="129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1"/>
                <w:szCs w:val="21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RU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BS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OLW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ÓW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KTÓ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RYM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YS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GU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OS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7"/>
                <w:szCs w:val="17"/>
              </w:rPr>
              <w:t>E</w:t>
            </w:r>
          </w:p>
        </w:tc>
      </w:tr>
      <w:tr>
        <w:trPr>
          <w:trHeight w:val="1274" w:hRule="exact"/>
        </w:trPr>
        <w:tc>
          <w:tcPr>
            <w:tcW w:w="2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462" w:val="left" w:leader="none"/>
              </w:tabs>
              <w:spacing w:line="24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orzec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potrzebie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ind w:left="46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kszt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cenia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ecjalnego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absolwenci: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abo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niewido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101" w:right="23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abowid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niepe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nos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rawno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rucho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aut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Aspergera;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niedostosowaniem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eczn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oraz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zagro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niedostoso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zaburzeni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unikacji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kowej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769" w:hRule="exact"/>
        </w:trPr>
        <w:tc>
          <w:tcPr>
            <w:tcW w:w="2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4" w:lineRule="exact"/>
              <w:ind w:left="462" w:right="421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b.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adc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stanie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zdrowi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dan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przez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9" w:lineRule="exact"/>
              <w:ind w:left="46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lekarza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4" w:lineRule="exact"/>
              <w:ind w:left="101" w:right="602" w:hanging="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absolwenci: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czasow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niesprawno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zaburzeni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unikacji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kowej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9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choroba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przewle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chorzy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lub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niesprawni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owo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022" w:hRule="exact"/>
        </w:trPr>
        <w:tc>
          <w:tcPr>
            <w:tcW w:w="2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462" w:val="left" w:leader="none"/>
              </w:tabs>
              <w:spacing w:line="252" w:lineRule="exact" w:before="1"/>
              <w:ind w:left="462" w:right="1153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opinia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2"/>
                <w:szCs w:val="22"/>
              </w:rPr>
              <w:t>pedagogicznej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 w:before="1"/>
              <w:ind w:left="101" w:right="0" w:hanging="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absolwenci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zaburzeni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unikacji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kowej;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absolwenci,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któr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znal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owej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lub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trau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cznej;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54" w:lineRule="exact"/>
              <w:ind w:left="101" w:right="807" w:hanging="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absolwenci,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którzy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trudno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adaptac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jn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zwi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wc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niej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kszt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grani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021" w:hRule="exact"/>
        </w:trPr>
        <w:tc>
          <w:tcPr>
            <w:tcW w:w="2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opinia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orad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462" w:right="30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ologic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no-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pedagogicznej,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poradni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specjalist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cznej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absolwenci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spec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ficznymi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trudno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ciami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uczeniu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np.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sleks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dysgraf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770" w:hRule="exact"/>
        </w:trPr>
        <w:tc>
          <w:tcPr>
            <w:tcW w:w="2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462" w:val="left" w:leader="none"/>
              </w:tabs>
              <w:spacing w:line="254" w:lineRule="exact"/>
              <w:ind w:left="462" w:right="444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orzec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enie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potrzebie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widualn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go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9" w:lineRule="exact"/>
              <w:ind w:left="46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nauczania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absolwenci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choroba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zewlek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11"/>
        </w:numPr>
        <w:tabs>
          <w:tab w:pos="477" w:val="left" w:leader="none"/>
        </w:tabs>
        <w:spacing w:line="240" w:lineRule="auto" w:before="71"/>
        <w:ind w:left="477" w:right="214" w:hanging="361"/>
        <w:jc w:val="both"/>
      </w:pPr>
      <w:r>
        <w:rPr>
          <w:b w:val="0"/>
          <w:bCs w:val="0"/>
          <w:spacing w:val="0"/>
          <w:w w:val="100"/>
        </w:rPr>
        <w:t>Sposób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dos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osowania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warunków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zeprowadzania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egzaminu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potrzeb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ż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-1"/>
          <w:w w:val="100"/>
        </w:rPr>
        <w:t>ci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absolwentów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wskazuje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rada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pedagogiczna,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iera</w:t>
      </w:r>
      <w:r>
        <w:rPr>
          <w:b w:val="0"/>
          <w:bCs w:val="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sp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0"/>
          <w:w w:val="100"/>
        </w:rPr>
        <w:t>ród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dostos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ń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za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unikacie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rektora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CKE.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"/>
        </w:numPr>
        <w:tabs>
          <w:tab w:pos="477" w:val="left" w:leader="none"/>
        </w:tabs>
        <w:spacing w:line="240" w:lineRule="auto"/>
        <w:ind w:left="477" w:right="215" w:hanging="360"/>
        <w:jc w:val="both"/>
      </w:pPr>
      <w:r>
        <w:rPr>
          <w:b w:val="0"/>
          <w:bCs w:val="0"/>
          <w:spacing w:val="-1"/>
          <w:w w:val="100"/>
        </w:rPr>
        <w:t>Prz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ą</w:t>
      </w:r>
      <w:r>
        <w:rPr>
          <w:b w:val="0"/>
          <w:bCs w:val="0"/>
          <w:spacing w:val="0"/>
          <w:w w:val="100"/>
        </w:rPr>
        <w:t>pienie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egza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inu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warunkach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okr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ś</w:t>
      </w:r>
      <w:r>
        <w:rPr>
          <w:b w:val="0"/>
          <w:bCs w:val="0"/>
          <w:spacing w:val="-1"/>
          <w:w w:val="100"/>
        </w:rPr>
        <w:t>lon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prze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ra</w:t>
      </w:r>
      <w:r>
        <w:rPr>
          <w:b w:val="0"/>
          <w:bCs w:val="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ę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pedagogiczn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zapewnia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przewodnicz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ą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szkolnego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zesp</w:t>
      </w:r>
      <w:r>
        <w:rPr>
          <w:b w:val="0"/>
          <w:bCs w:val="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ł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egz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minac</w:t>
      </w:r>
      <w:r>
        <w:rPr>
          <w:b w:val="0"/>
          <w:bCs w:val="0"/>
          <w:spacing w:val="2"/>
          <w:w w:val="100"/>
        </w:rPr>
        <w:t>y</w:t>
      </w:r>
      <w:r>
        <w:rPr>
          <w:b w:val="0"/>
          <w:bCs w:val="0"/>
          <w:spacing w:val="0"/>
          <w:w w:val="100"/>
        </w:rPr>
        <w:t>jnego.</w:t>
      </w:r>
      <w:r>
        <w:rPr>
          <w:b w:val="0"/>
          <w:bCs w:val="0"/>
          <w:spacing w:val="0"/>
          <w:w w:val="100"/>
        </w:rPr>
      </w:r>
    </w:p>
    <w:sectPr>
      <w:pgSz w:w="11905" w:h="16840"/>
      <w:pgMar w:top="1340" w:bottom="280" w:left="130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Arial Narrow">
    <w:altName w:val="Arial Narrow"/>
    <w:charset w:val="EE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upperRoman"/>
      <w:lvlText w:val="%1."/>
      <w:lvlJc w:val="left"/>
      <w:pPr>
        <w:ind w:hanging="360"/>
        <w:jc w:val="left"/>
      </w:pPr>
      <w:rPr>
        <w:rFonts w:hint="default" w:ascii="Arial Narrow" w:hAnsi="Arial Narrow" w:eastAsia="Arial Narrow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hanging="360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8"/>
      <w:numFmt w:val="upperLetter"/>
      <w:lvlText w:val="%1."/>
      <w:lvlJc w:val="left"/>
      <w:pPr>
        <w:ind w:hanging="360"/>
        <w:jc w:val="left"/>
      </w:pPr>
      <w:rPr>
        <w:rFonts w:hint="default" w:ascii="Arial Narrow" w:hAnsi="Arial Narrow" w:eastAsia="Arial Narrow"/>
        <w:b/>
        <w:bCs/>
        <w:spacing w:val="-1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hanging="360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2">
      <w:start w:val="1"/>
      <w:numFmt w:val="lowerLetter"/>
      <w:lvlText w:val="%3."/>
      <w:lvlJc w:val="left"/>
      <w:pPr>
        <w:ind w:hanging="360"/>
        <w:jc w:val="left"/>
      </w:pPr>
      <w:rPr>
        <w:rFonts w:hint="default" w:ascii="Times New Roman" w:hAnsi="Times New Roman" w:eastAsia="Times New Roman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%1."/>
      <w:lvlJc w:val="left"/>
      <w:pPr>
        <w:ind w:hanging="360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1">
      <w:start w:val="1"/>
      <w:numFmt w:val="lowerLetter"/>
      <w:lvlText w:val="%2."/>
      <w:lvlJc w:val="left"/>
      <w:pPr>
        <w:ind w:hanging="360"/>
        <w:jc w:val="left"/>
      </w:pPr>
      <w:rPr>
        <w:rFonts w:hint="default" w:ascii="Times New Roman" w:hAnsi="Times New Roman" w:eastAsia="Times New Roman"/>
        <w:spacing w:val="-1"/>
        <w:w w:val="99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7"/>
      <w:numFmt w:val="upperLetter"/>
      <w:lvlText w:val="%1."/>
      <w:lvlJc w:val="left"/>
      <w:pPr>
        <w:ind w:hanging="405"/>
        <w:jc w:val="left"/>
      </w:pPr>
      <w:rPr>
        <w:rFonts w:hint="default" w:ascii="Arial" w:hAnsi="Arial" w:eastAsia="Arial"/>
        <w:b/>
        <w:bCs/>
        <w:spacing w:val="-1"/>
        <w:sz w:val="24"/>
        <w:szCs w:val="24"/>
      </w:rPr>
    </w:lvl>
    <w:lvl w:ilvl="1">
      <w:start w:val="1"/>
      <w:numFmt w:val="decimal"/>
      <w:lvlText w:val="%2."/>
      <w:lvlJc w:val="left"/>
      <w:pPr>
        <w:ind w:hanging="360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2">
      <w:start w:val="1"/>
      <w:numFmt w:val="lowerLetter"/>
      <w:lvlText w:val="%3."/>
      <w:lvlJc w:val="left"/>
      <w:pPr>
        <w:ind w:hanging="360"/>
        <w:jc w:val="left"/>
      </w:pPr>
      <w:rPr>
        <w:rFonts w:hint="default" w:ascii="Times New Roman" w:hAnsi="Times New Roman" w:eastAsia="Times New Roman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hanging="360"/>
        <w:jc w:val="righ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1">
      <w:start w:val="1"/>
      <w:numFmt w:val="lowerLetter"/>
      <w:lvlText w:val="%2."/>
      <w:lvlJc w:val="left"/>
      <w:pPr>
        <w:ind w:hanging="360"/>
        <w:jc w:val="left"/>
      </w:pPr>
      <w:rPr>
        <w:rFonts w:hint="default" w:ascii="Times New Roman" w:hAnsi="Times New Roman" w:eastAsia="Times New Roman"/>
        <w:spacing w:val="-1"/>
        <w:w w:val="99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hanging="360"/>
        <w:jc w:val="left"/>
      </w:pPr>
      <w:rPr>
        <w:rFonts w:hint="default" w:ascii="Times New Roman" w:hAnsi="Times New Roman" w:eastAsia="Times New Roman"/>
        <w:spacing w:val="-1"/>
        <w:w w:val="99"/>
        <w:sz w:val="22"/>
        <w:szCs w:val="22"/>
      </w:rPr>
    </w:lvl>
    <w:lvl w:ilvl="1">
      <w:start w:val="1"/>
      <w:numFmt w:val="bullet"/>
      <w:lvlText w:val=""/>
      <w:lvlJc w:val="left"/>
      <w:pPr>
        <w:ind w:hanging="285"/>
      </w:pPr>
      <w:rPr>
        <w:rFonts w:hint="default" w:ascii="Symbol" w:hAnsi="Symbol" w:eastAsia="Symbol"/>
        <w:w w:val="99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hanging="122"/>
        <w:jc w:val="left"/>
      </w:pPr>
      <w:rPr>
        <w:rFonts w:hint="default" w:ascii="Times New Roman" w:hAnsi="Times New Roman" w:eastAsia="Times New Roman"/>
        <w:position w:val="8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hanging="285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hanging="285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hanging="285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2"/>
      <w:numFmt w:val="upperLetter"/>
      <w:lvlText w:val="%1."/>
      <w:lvlJc w:val="left"/>
      <w:pPr>
        <w:ind w:hanging="360"/>
        <w:jc w:val="right"/>
      </w:pPr>
      <w:rPr>
        <w:rFonts w:hint="default" w:ascii="Arial Narrow" w:hAnsi="Arial Narrow" w:eastAsia="Arial Narrow"/>
        <w:b/>
        <w:bCs/>
        <w:spacing w:val="-1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hanging="360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2">
      <w:start w:val="1"/>
      <w:numFmt w:val="lowerLetter"/>
      <w:lvlText w:val="%3."/>
      <w:lvlJc w:val="left"/>
      <w:pPr>
        <w:ind w:hanging="360"/>
        <w:jc w:val="left"/>
      </w:pPr>
      <w:rPr>
        <w:rFonts w:hint="default" w:ascii="Times New Roman" w:hAnsi="Times New Roman" w:eastAsia="Times New Roman"/>
        <w:spacing w:val="-1"/>
        <w:w w:val="99"/>
        <w:sz w:val="22"/>
        <w:szCs w:val="22"/>
      </w:rPr>
    </w:lvl>
    <w:lvl w:ilvl="3">
      <w:start w:val="1"/>
      <w:numFmt w:val="bullet"/>
      <w:lvlText w:val="–"/>
      <w:lvlJc w:val="left"/>
      <w:pPr>
        <w:ind w:hanging="184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6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74" w:firstLine="646"/>
      <w:outlineLvl w:val="1"/>
    </w:pPr>
    <w:rPr>
      <w:rFonts w:ascii="Times New Roman" w:hAnsi="Times New Roman" w:eastAsia="Times New Roman"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Smolik</dc:creator>
  <dc:title>Microsoft Word - 20130708 AAA Informator Część ogólna</dc:title>
  <dcterms:created xsi:type="dcterms:W3CDTF">2014-04-03T23:07:16Z</dcterms:created>
  <dcterms:modified xsi:type="dcterms:W3CDTF">2014-04-03T23:07:16Z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2013-07-08T00:00:00Z</vt:filetime>
  </property>
  <property fmtid="{D5CDD505-2E9C-101B-9397-08002B2CF9AE}" pid="3" name="LastSaved">
    <vt:filetime>2014-04-03T00:00:00Z</vt:filetime>
  </property>
</Properties>
</file>